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7B3F739C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F913FB" w:rsidRPr="00F913FB">
        <w:rPr>
          <w:rFonts w:cstheme="minorHAnsi"/>
          <w:b/>
          <w:bCs/>
        </w:rPr>
        <w:t>PÖYTÄKIRJA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52C14FA6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r w:rsidR="006F4DFB">
        <w:rPr>
          <w:rFonts w:cstheme="minorHAnsi"/>
        </w:rPr>
        <w:t>Keskiviikko</w:t>
      </w:r>
      <w:r w:rsidRPr="002D4A64">
        <w:rPr>
          <w:rFonts w:cstheme="minorHAnsi"/>
        </w:rPr>
        <w:t xml:space="preserve"> </w:t>
      </w:r>
      <w:r w:rsidR="0008781E">
        <w:rPr>
          <w:rFonts w:cstheme="minorHAnsi"/>
        </w:rPr>
        <w:t>2</w:t>
      </w:r>
      <w:r w:rsidR="0061603B">
        <w:rPr>
          <w:rFonts w:cstheme="minorHAnsi"/>
        </w:rPr>
        <w:t>3</w:t>
      </w:r>
      <w:r w:rsidR="0008781E">
        <w:rPr>
          <w:rFonts w:cstheme="minorHAnsi"/>
        </w:rPr>
        <w:t>.10.</w:t>
      </w:r>
      <w:r w:rsidRPr="002D4A64">
        <w:rPr>
          <w:rFonts w:cstheme="minorHAnsi"/>
        </w:rPr>
        <w:t>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4B792E">
        <w:rPr>
          <w:rFonts w:cstheme="minorHAnsi"/>
        </w:rPr>
        <w:t>54</w:t>
      </w:r>
      <w:r w:rsidR="00F913FB">
        <w:rPr>
          <w:rFonts w:cstheme="minorHAnsi"/>
        </w:rPr>
        <w:t xml:space="preserve"> </w:t>
      </w:r>
      <w:r w:rsidR="00F45721">
        <w:rPr>
          <w:rFonts w:cstheme="minorHAnsi"/>
        </w:rPr>
        <w:t>–</w:t>
      </w:r>
      <w:r w:rsidR="00F913FB">
        <w:rPr>
          <w:rFonts w:cstheme="minorHAnsi"/>
        </w:rPr>
        <w:t xml:space="preserve"> </w:t>
      </w:r>
      <w:r w:rsidR="00F45721">
        <w:rPr>
          <w:rFonts w:cstheme="minorHAnsi"/>
        </w:rPr>
        <w:t>19.38</w:t>
      </w:r>
    </w:p>
    <w:p w14:paraId="253AFBE9" w14:textId="1C209C0F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61603B" w:rsidRPr="0061603B">
        <w:rPr>
          <w:rFonts w:cstheme="minorHAnsi"/>
        </w:rPr>
        <w:t>Virastotalo Veturi, kokoustila Voima, Eteläinen Asemakatu 4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84C84F1" w14:textId="77777777" w:rsidR="0061603B" w:rsidRPr="00F913FB" w:rsidRDefault="00AC773A" w:rsidP="00AF21E3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  <w:bCs/>
        </w:rPr>
      </w:pPr>
      <w:r w:rsidRPr="0061603B">
        <w:rPr>
          <w:rFonts w:cstheme="minorHAnsi"/>
          <w:b/>
        </w:rPr>
        <w:t>KOKOUKSEN AVAUS</w:t>
      </w:r>
      <w:r w:rsidR="00BB404B" w:rsidRPr="0061603B">
        <w:rPr>
          <w:rFonts w:cstheme="minorHAnsi"/>
          <w:b/>
        </w:rPr>
        <w:t xml:space="preserve"> </w:t>
      </w:r>
    </w:p>
    <w:p w14:paraId="4B1F34D7" w14:textId="39F8E1A2" w:rsidR="00F913FB" w:rsidRPr="00F913FB" w:rsidRDefault="00F913FB" w:rsidP="00F913FB">
      <w:pPr>
        <w:spacing w:line="276" w:lineRule="auto"/>
        <w:ind w:left="1300"/>
        <w:rPr>
          <w:rFonts w:cstheme="minorHAnsi"/>
        </w:rPr>
      </w:pPr>
      <w:r w:rsidRPr="00F913FB">
        <w:rPr>
          <w:rFonts w:cstheme="minorHAnsi"/>
        </w:rPr>
        <w:t>Puheenjohtaja avasi kokouksen klo</w:t>
      </w:r>
      <w:r w:rsidR="004B792E">
        <w:rPr>
          <w:rFonts w:cstheme="minorHAnsi"/>
        </w:rPr>
        <w:t xml:space="preserve"> 17.54</w:t>
      </w:r>
      <w:r w:rsidR="004819CF">
        <w:rPr>
          <w:rFonts w:cstheme="minorHAnsi"/>
        </w:rPr>
        <w:t>.</w:t>
      </w:r>
    </w:p>
    <w:p w14:paraId="78B72283" w14:textId="6C1C3618" w:rsidR="0061603B" w:rsidRDefault="00AC773A" w:rsidP="006C7B68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61603B">
        <w:rPr>
          <w:rFonts w:cstheme="minorHAnsi"/>
          <w:b/>
        </w:rPr>
        <w:t>LAILLISUUDEN JA PÄÄTÖSVALTAISUUDEN TOTEAMINEN</w:t>
      </w:r>
      <w:r w:rsidRPr="0061603B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61603B">
        <w:rPr>
          <w:rFonts w:cstheme="minorHAnsi"/>
        </w:rPr>
        <w:t xml:space="preserve"> </w:t>
      </w:r>
      <w:r w:rsidR="007E296D" w:rsidRPr="0061603B">
        <w:rPr>
          <w:rFonts w:cstheme="minorHAnsi"/>
        </w:rPr>
        <w:t>viisi</w:t>
      </w:r>
      <w:r w:rsidRPr="0061603B">
        <w:rPr>
          <w:rFonts w:cstheme="minorHAnsi"/>
        </w:rPr>
        <w:t xml:space="preserve"> (</w:t>
      </w:r>
      <w:r w:rsidR="007E296D" w:rsidRPr="0061603B">
        <w:rPr>
          <w:rFonts w:cstheme="minorHAnsi"/>
        </w:rPr>
        <w:t>5</w:t>
      </w:r>
      <w:r w:rsidRPr="0061603B">
        <w:rPr>
          <w:rFonts w:cstheme="minorHAnsi"/>
        </w:rPr>
        <w:t>) nuorisovaltuuston jäsentä. Kokouksen sihteeri toteaa läsnäolijat ja lisää listan pöytäkirjaan.</w:t>
      </w:r>
      <w:r w:rsidR="007E727A" w:rsidRPr="0061603B">
        <w:rPr>
          <w:rFonts w:cstheme="minorHAnsi"/>
        </w:rPr>
        <w:t xml:space="preserve"> </w:t>
      </w:r>
      <w:r w:rsidR="00F913FB">
        <w:rPr>
          <w:rFonts w:cstheme="minorHAnsi"/>
        </w:rPr>
        <w:br/>
        <w:t xml:space="preserve">Päätös: Nimenhuudossa oli paikalla </w:t>
      </w:r>
      <w:r w:rsidR="004B792E">
        <w:rPr>
          <w:rFonts w:cstheme="minorHAnsi"/>
        </w:rPr>
        <w:t xml:space="preserve">8 </w:t>
      </w:r>
      <w:r w:rsidR="00F913FB">
        <w:rPr>
          <w:rFonts w:cstheme="minorHAnsi"/>
        </w:rPr>
        <w:t xml:space="preserve">nuorisovaltuutettua. Osallistujalista liitteenä. </w:t>
      </w:r>
      <w:r w:rsidR="00F913FB" w:rsidRPr="00F913FB">
        <w:rPr>
          <w:rFonts w:cstheme="minorHAnsi"/>
          <w:b/>
          <w:bCs/>
        </w:rPr>
        <w:t>LIITE 1.</w:t>
      </w:r>
    </w:p>
    <w:p w14:paraId="128784C4" w14:textId="18B5F6C2" w:rsidR="00303DB7" w:rsidRPr="0061603B" w:rsidRDefault="00AC773A" w:rsidP="0061603B">
      <w:pPr>
        <w:spacing w:line="276" w:lineRule="auto"/>
        <w:ind w:left="1300" w:hanging="580"/>
        <w:rPr>
          <w:rFonts w:cstheme="minorHAnsi"/>
        </w:rPr>
      </w:pPr>
      <w:r w:rsidRPr="0061603B">
        <w:rPr>
          <w:rFonts w:cstheme="minorHAnsi"/>
          <w:b/>
        </w:rPr>
        <w:t>3.</w:t>
      </w:r>
      <w:r w:rsidRPr="0061603B">
        <w:rPr>
          <w:rFonts w:cstheme="minorHAnsi"/>
        </w:rPr>
        <w:tab/>
      </w:r>
      <w:r w:rsidRPr="0061603B">
        <w:rPr>
          <w:rFonts w:cstheme="minorHAnsi"/>
          <w:b/>
        </w:rPr>
        <w:t>PÖYTÄKIRJANTARKASTAJIEN VALINTA</w:t>
      </w:r>
      <w:r w:rsidRPr="0061603B">
        <w:rPr>
          <w:rFonts w:cstheme="minorHAnsi"/>
        </w:rPr>
        <w:br/>
        <w:t>Esitys: Pöytäkirjantarkastajiksi valitaan</w:t>
      </w:r>
      <w:r w:rsidR="000B155B" w:rsidRPr="0061603B">
        <w:rPr>
          <w:rFonts w:cstheme="minorHAnsi"/>
        </w:rPr>
        <w:t xml:space="preserve"> </w:t>
      </w:r>
      <w:r w:rsidR="0061603B">
        <w:rPr>
          <w:rFonts w:cstheme="minorHAnsi"/>
        </w:rPr>
        <w:t>Okko Lausmaa</w:t>
      </w:r>
      <w:r w:rsidR="0008781E" w:rsidRPr="0061603B">
        <w:rPr>
          <w:rFonts w:cstheme="minorHAnsi"/>
        </w:rPr>
        <w:t xml:space="preserve"> ja </w:t>
      </w:r>
      <w:r w:rsidR="0061603B">
        <w:rPr>
          <w:rFonts w:cstheme="minorHAnsi"/>
        </w:rPr>
        <w:t>Aino-Liisa Mämmelä.</w:t>
      </w:r>
      <w:r w:rsidR="00303DB7" w:rsidRPr="0061603B">
        <w:rPr>
          <w:rFonts w:cstheme="minorHAnsi"/>
        </w:rPr>
        <w:t xml:space="preserve"> </w:t>
      </w:r>
      <w:r w:rsidR="00F913FB">
        <w:rPr>
          <w:rFonts w:cstheme="minorHAnsi"/>
        </w:rPr>
        <w:br/>
        <w:t xml:space="preserve">Päätös: </w:t>
      </w:r>
      <w:r w:rsidR="004B792E">
        <w:rPr>
          <w:rFonts w:cstheme="minorHAnsi"/>
        </w:rPr>
        <w:t>Esityksen mukainen.</w:t>
      </w:r>
    </w:p>
    <w:p w14:paraId="546E7A06" w14:textId="7C5DBA12" w:rsidR="00D868C5" w:rsidRDefault="00AC773A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</w:p>
    <w:p w14:paraId="1E047398" w14:textId="4117D70D" w:rsidR="00AC773A" w:rsidRPr="002D4A64" w:rsidRDefault="00303DB7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  <w:bCs/>
        </w:rPr>
        <w:t>5.</w:t>
      </w:r>
      <w:r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5D99586C" w14:textId="5EE20B7D" w:rsidR="00211A35" w:rsidRPr="002D4A64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6F0479C8" w14:textId="5019C075" w:rsidR="007E44A4" w:rsidRPr="002D4A6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</w:p>
    <w:p w14:paraId="3C2D6508" w14:textId="43149D91" w:rsidR="007E44A4" w:rsidRPr="002D4A6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</w:p>
    <w:p w14:paraId="037BF3CB" w14:textId="454453DD" w:rsidR="00382DC3" w:rsidRPr="002D4A64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10248D6B" w14:textId="77777777" w:rsidR="00382DC3" w:rsidRDefault="00F913FB" w:rsidP="005157E0">
      <w:pPr>
        <w:spacing w:line="276" w:lineRule="auto"/>
        <w:ind w:left="1304" w:hanging="584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</w:p>
    <w:p w14:paraId="01780A44" w14:textId="700A9570" w:rsidR="007E44A4" w:rsidRPr="00C848AA" w:rsidRDefault="00382DC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ab/>
      </w:r>
      <w:r w:rsidRPr="00C848AA">
        <w:rPr>
          <w:rFonts w:cstheme="minorHAnsi"/>
        </w:rPr>
        <w:t>Vapaat paikat jaossa. Lisätietoa nuvan WA-ryhmässä.</w:t>
      </w:r>
      <w:r w:rsidR="007E44A4" w:rsidRPr="00C848AA">
        <w:rPr>
          <w:rFonts w:cstheme="minorHAnsi"/>
        </w:rPr>
        <w:tab/>
      </w:r>
    </w:p>
    <w:p w14:paraId="4FBB71C0" w14:textId="55B6F46A" w:rsidR="007E44A4" w:rsidRPr="00C848AA" w:rsidRDefault="00F913FB" w:rsidP="00C848AA">
      <w:pPr>
        <w:spacing w:line="276" w:lineRule="auto"/>
        <w:ind w:left="584" w:firstLine="136"/>
        <w:rPr>
          <w:rFonts w:cstheme="minorHAnsi"/>
          <w:b/>
          <w:bCs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  <w:r w:rsidR="00C848AA">
        <w:rPr>
          <w:rFonts w:cstheme="minorHAnsi"/>
          <w:b/>
          <w:bCs/>
        </w:rPr>
        <w:tab/>
      </w:r>
      <w:r w:rsidR="00C848AA">
        <w:rPr>
          <w:rFonts w:cstheme="minorHAnsi"/>
          <w:b/>
          <w:bCs/>
        </w:rPr>
        <w:tab/>
      </w:r>
    </w:p>
    <w:p w14:paraId="1FE49D08" w14:textId="0CB6E0A8" w:rsidR="00AC773A" w:rsidRPr="002D4A64" w:rsidRDefault="00F913FB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  <w:bCs/>
        </w:rPr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589EA764" w14:textId="43AD3AF0" w:rsidR="007A4DC1" w:rsidRDefault="00F913FB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236902" w:rsidRPr="00236902">
        <w:rPr>
          <w:rFonts w:cstheme="minorHAnsi"/>
          <w:bCs/>
        </w:rPr>
        <w:t>Käydään läpi ajantasainen tuloslaskelma.</w:t>
      </w:r>
    </w:p>
    <w:p w14:paraId="6EC9825F" w14:textId="3581A197" w:rsidR="001A1631" w:rsidRDefault="00FB2FB8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F913FB">
        <w:rPr>
          <w:rFonts w:cstheme="minorHAnsi"/>
          <w:b/>
        </w:rPr>
        <w:t>0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1A1631">
        <w:rPr>
          <w:rFonts w:cstheme="minorHAnsi"/>
          <w:b/>
        </w:rPr>
        <w:t>NUVA-VAALIT</w:t>
      </w:r>
    </w:p>
    <w:p w14:paraId="7E10A818" w14:textId="7B3FABF4" w:rsidR="0018632E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18632E">
        <w:rPr>
          <w:rFonts w:cstheme="minorHAnsi"/>
          <w:bCs/>
        </w:rPr>
        <w:t>Nuorisovaltuuston 2-vuotinen toimikausi lähestyy päätöstään ja on aika aloittaa vaalien suunnittelu.</w:t>
      </w:r>
    </w:p>
    <w:p w14:paraId="05FBF941" w14:textId="0D3082DA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690A4C">
        <w:rPr>
          <w:rFonts w:cstheme="minorHAnsi"/>
          <w:b/>
        </w:rPr>
        <w:t>1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  <w:t>NUORTEN JA PÄÄTTÄJIEN KESKUSTELUTILAISUUS</w:t>
      </w:r>
    </w:p>
    <w:p w14:paraId="29FC8AB0" w14:textId="625A90FD" w:rsidR="00AC773A" w:rsidRPr="002D4A64" w:rsidRDefault="00B05DE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690A4C">
        <w:rPr>
          <w:rFonts w:cstheme="minorHAnsi"/>
          <w:b/>
        </w:rPr>
        <w:t>2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0B8A17D4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690A4C">
        <w:rPr>
          <w:rFonts w:cstheme="minorHAnsi"/>
          <w:b/>
        </w:rPr>
        <w:t>3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0E5E6748" w14:textId="77777777" w:rsidR="00214B82" w:rsidRDefault="00214B82" w:rsidP="005157E0">
      <w:pPr>
        <w:spacing w:line="276" w:lineRule="auto"/>
        <w:ind w:left="1304" w:hanging="584"/>
        <w:rPr>
          <w:rFonts w:cstheme="minorHAnsi"/>
          <w:b/>
        </w:rPr>
      </w:pPr>
    </w:p>
    <w:p w14:paraId="418261BE" w14:textId="77777777" w:rsidR="00214B82" w:rsidRDefault="00214B82" w:rsidP="005157E0">
      <w:pPr>
        <w:spacing w:line="276" w:lineRule="auto"/>
        <w:ind w:left="1304" w:hanging="584"/>
        <w:rPr>
          <w:rFonts w:cstheme="minorHAnsi"/>
          <w:b/>
        </w:rPr>
      </w:pPr>
    </w:p>
    <w:p w14:paraId="2CB6932E" w14:textId="77777777" w:rsidR="00214B82" w:rsidRDefault="00214B82" w:rsidP="005157E0">
      <w:pPr>
        <w:spacing w:line="276" w:lineRule="auto"/>
        <w:ind w:left="1304" w:hanging="584"/>
        <w:rPr>
          <w:rFonts w:cstheme="minorHAnsi"/>
          <w:b/>
        </w:rPr>
      </w:pPr>
    </w:p>
    <w:p w14:paraId="723DAFE2" w14:textId="5DB9D2C2" w:rsidR="00744429" w:rsidRDefault="00483976" w:rsidP="00214B82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lastRenderedPageBreak/>
        <w:t>1</w:t>
      </w:r>
      <w:r w:rsidR="00690A4C">
        <w:rPr>
          <w:rFonts w:cstheme="minorHAnsi"/>
          <w:b/>
        </w:rPr>
        <w:t>4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214B82">
        <w:rPr>
          <w:rFonts w:cstheme="minorHAnsi"/>
          <w:b/>
        </w:rPr>
        <w:br/>
      </w:r>
      <w:r w:rsidR="00214B82" w:rsidRPr="00214B82">
        <w:rPr>
          <w:rFonts w:cstheme="minorHAnsi"/>
          <w:bCs/>
        </w:rPr>
        <w:t>RITA: Ei nuoria koskevia asioita.</w:t>
      </w:r>
    </w:p>
    <w:p w14:paraId="6E464E84" w14:textId="419FE002" w:rsidR="00C03C22" w:rsidRDefault="00D868C5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690A4C">
        <w:rPr>
          <w:rFonts w:cstheme="minorHAnsi"/>
          <w:b/>
        </w:rPr>
        <w:t>5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17.11.2023</w:t>
      </w:r>
      <w:r w:rsidR="00A6161A" w:rsidRPr="002D4A64">
        <w:rPr>
          <w:rFonts w:cstheme="minorHAnsi"/>
          <w:b/>
        </w:rPr>
        <w:br/>
      </w:r>
      <w:r w:rsidR="00AC5F00">
        <w:rPr>
          <w:rFonts w:cstheme="minorHAnsi"/>
          <w:bCs/>
        </w:rPr>
        <w:t xml:space="preserve">Ilmoittautuneita tällä hetkellä 17 + 3. WA-ryhmään keskustelu ilmoittautuneiden alarajasta (onko tarpeen ja jos on, mikä se olisi prosentuaalisesti). Keskustelua myös kutsujen lähettämisestä varsinaisen kutsulistan ulkopuolisille. Okko </w:t>
      </w:r>
      <w:r w:rsidR="00214B82">
        <w:rPr>
          <w:rFonts w:cstheme="minorHAnsi"/>
          <w:bCs/>
        </w:rPr>
        <w:t xml:space="preserve">on jo </w:t>
      </w:r>
      <w:r w:rsidR="00AC5F00">
        <w:rPr>
          <w:rFonts w:cstheme="minorHAnsi"/>
          <w:bCs/>
        </w:rPr>
        <w:t>ava</w:t>
      </w:r>
      <w:r w:rsidR="00214B82">
        <w:rPr>
          <w:rFonts w:cstheme="minorHAnsi"/>
          <w:bCs/>
        </w:rPr>
        <w:t>nnut</w:t>
      </w:r>
      <w:r w:rsidR="00AC5F00">
        <w:rPr>
          <w:rFonts w:cstheme="minorHAnsi"/>
          <w:bCs/>
        </w:rPr>
        <w:t xml:space="preserve"> keskustelun.</w:t>
      </w:r>
      <w:r w:rsidR="00F45721">
        <w:rPr>
          <w:rFonts w:cstheme="minorHAnsi"/>
          <w:bCs/>
        </w:rPr>
        <w:t xml:space="preserve"> Keskustelua jatketaan 30.10. kokouksessa.</w:t>
      </w:r>
    </w:p>
    <w:p w14:paraId="7560465E" w14:textId="28167F3C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690A4C">
        <w:rPr>
          <w:rFonts w:cstheme="minorHAnsi"/>
          <w:b/>
        </w:rPr>
        <w:t>6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3C0B8109" w14:textId="27CFB0B2" w:rsidR="00660510" w:rsidRPr="00660510" w:rsidRDefault="0046603E" w:rsidP="001E6CDE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690A4C">
        <w:rPr>
          <w:rFonts w:cstheme="minorHAnsi"/>
          <w:b/>
        </w:rPr>
        <w:t>7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  <w:r w:rsidR="004B792E">
        <w:rPr>
          <w:rFonts w:cstheme="minorHAnsi"/>
          <w:b/>
        </w:rPr>
        <w:br/>
      </w:r>
      <w:r w:rsidR="004B792E" w:rsidRPr="004B792E">
        <w:rPr>
          <w:rFonts w:cstheme="minorHAnsi"/>
          <w:bCs/>
        </w:rPr>
        <w:t>Hyvinvointikoordinaattori esitteli valtuustoaloitetta Riihimäestä kiusaamisen vastainen kaupunki</w:t>
      </w:r>
      <w:r w:rsidR="004B792E">
        <w:rPr>
          <w:rFonts w:cstheme="minorHAnsi"/>
          <w:bCs/>
        </w:rPr>
        <w:t>.</w:t>
      </w:r>
      <w:r w:rsidR="004B792E">
        <w:rPr>
          <w:rFonts w:cstheme="minorHAnsi"/>
          <w:bCs/>
        </w:rPr>
        <w:br/>
        <w:t>N</w:t>
      </w:r>
      <w:r w:rsidR="004819CF">
        <w:rPr>
          <w:rFonts w:cstheme="minorHAnsi"/>
          <w:bCs/>
        </w:rPr>
        <w:t>uorisovaltuusto antoi mielipiteitä kokouksessa</w:t>
      </w:r>
      <w:r w:rsidR="00512452">
        <w:rPr>
          <w:rFonts w:cstheme="minorHAnsi"/>
          <w:bCs/>
        </w:rPr>
        <w:t>. Koordinaattori lähettää lausuntoehdotuksen</w:t>
      </w:r>
      <w:r w:rsidR="004819CF">
        <w:rPr>
          <w:rFonts w:cstheme="minorHAnsi"/>
          <w:bCs/>
        </w:rPr>
        <w:t xml:space="preserve">, </w:t>
      </w:r>
      <w:r w:rsidR="00512452">
        <w:rPr>
          <w:rFonts w:cstheme="minorHAnsi"/>
          <w:bCs/>
        </w:rPr>
        <w:t>johon nuva antaa vielä palautetta 30.10.2023 kokouksessa.</w:t>
      </w:r>
      <w:r w:rsidR="004819CF">
        <w:rPr>
          <w:rFonts w:cstheme="minorHAnsi"/>
          <w:bCs/>
        </w:rPr>
        <w:t xml:space="preserve"> </w:t>
      </w:r>
    </w:p>
    <w:p w14:paraId="1426E57E" w14:textId="7AD9F846" w:rsidR="00BF030C" w:rsidRDefault="00F913FB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1</w:t>
      </w:r>
      <w:r w:rsidR="00690A4C">
        <w:rPr>
          <w:rFonts w:cstheme="minorHAnsi"/>
          <w:b/>
        </w:rPr>
        <w:t>8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61603B">
        <w:rPr>
          <w:rFonts w:cstheme="minorHAnsi"/>
        </w:rPr>
        <w:t>30</w:t>
      </w:r>
      <w:r w:rsidR="00D868C5">
        <w:rPr>
          <w:rFonts w:cstheme="minorHAnsi"/>
        </w:rPr>
        <w:t>.</w:t>
      </w:r>
      <w:r w:rsidR="0008781E">
        <w:rPr>
          <w:rFonts w:cstheme="minorHAnsi"/>
        </w:rPr>
        <w:t>10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D868C5">
        <w:rPr>
          <w:rFonts w:cstheme="minorHAnsi"/>
        </w:rPr>
        <w:t>Kokoustila Asema</w:t>
      </w:r>
      <w:r w:rsidR="00CD2DBB" w:rsidRPr="002D4A64">
        <w:rPr>
          <w:rFonts w:cstheme="minorHAnsi"/>
        </w:rPr>
        <w:t xml:space="preserve">, Eteläinen Asemakatu </w:t>
      </w:r>
      <w:r w:rsidR="00D868C5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660777CF" w14:textId="19611D95" w:rsidR="001A1631" w:rsidRPr="001A1631" w:rsidRDefault="001A1631" w:rsidP="001A1631">
      <w:pPr>
        <w:spacing w:line="276" w:lineRule="auto"/>
        <w:ind w:left="1300"/>
        <w:rPr>
          <w:rFonts w:cstheme="minorHAnsi"/>
          <w:bCs/>
        </w:rPr>
      </w:pPr>
      <w:r w:rsidRPr="001A1631">
        <w:rPr>
          <w:rFonts w:cstheme="minorHAnsi"/>
          <w:bCs/>
        </w:rPr>
        <w:t>Loppuvuoden kokouspäivämäärät liitteenä. LIITE 1.</w:t>
      </w:r>
    </w:p>
    <w:p w14:paraId="06CE95AF" w14:textId="29754C53" w:rsidR="00D868C5" w:rsidRDefault="00690A4C" w:rsidP="00D868C5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19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F913FB">
        <w:rPr>
          <w:rFonts w:cstheme="minorHAnsi"/>
          <w:b/>
        </w:rPr>
        <w:br/>
      </w:r>
      <w:r w:rsidR="00F913FB" w:rsidRPr="00F913FB">
        <w:rPr>
          <w:rFonts w:cstheme="minorHAnsi"/>
          <w:bCs/>
        </w:rPr>
        <w:t>Puheenjohtaja päätti kokouksen klo</w:t>
      </w:r>
      <w:r w:rsidR="00F45721">
        <w:rPr>
          <w:rFonts w:cstheme="minorHAnsi"/>
          <w:bCs/>
        </w:rPr>
        <w:t xml:space="preserve"> 19.38.</w:t>
      </w:r>
    </w:p>
    <w:p w14:paraId="09B5C944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24F79467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5D2EA472" w14:textId="514F5A21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23.10.2023</w:t>
      </w:r>
    </w:p>
    <w:p w14:paraId="287F1FE7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4A889B65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1FF736FF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71AB0D8C" w14:textId="6F62832B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Riikka Pasanen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Heikki Leväniemi</w:t>
      </w:r>
    </w:p>
    <w:p w14:paraId="3B63AE67" w14:textId="332EAA8A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Puheenjohtaja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Sihteeri</w:t>
      </w:r>
    </w:p>
    <w:p w14:paraId="66A168E2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40FB708B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2AEC15F2" w14:textId="77777777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</w:p>
    <w:p w14:paraId="6CF3C8E6" w14:textId="5E0C72F6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Okko Lausmaa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Aino-Liisa Mämmelä</w:t>
      </w:r>
    </w:p>
    <w:p w14:paraId="77627034" w14:textId="2048AF51" w:rsidR="00F45721" w:rsidRDefault="00F4572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Pöytäkirjantarkastaja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Pöytäkirjantarkastaja</w:t>
      </w:r>
    </w:p>
    <w:p w14:paraId="66B5469C" w14:textId="3C949370" w:rsidR="00385B4F" w:rsidRDefault="00385B4F" w:rsidP="00D868C5">
      <w:pPr>
        <w:spacing w:line="276" w:lineRule="auto"/>
        <w:ind w:left="1300" w:hanging="580"/>
        <w:rPr>
          <w:rFonts w:cstheme="minorHAnsi"/>
          <w:b/>
        </w:rPr>
      </w:pPr>
    </w:p>
    <w:p w14:paraId="2AE8FD8A" w14:textId="77777777" w:rsidR="00385B4F" w:rsidRDefault="00385B4F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7B3BB4D0" w14:textId="77777777" w:rsidR="008447A6" w:rsidRDefault="008447A6" w:rsidP="00385B4F">
      <w:pPr>
        <w:spacing w:line="276" w:lineRule="auto"/>
        <w:ind w:left="580" w:hanging="580"/>
        <w:rPr>
          <w:rFonts w:cstheme="minorHAnsi"/>
          <w:b/>
        </w:rPr>
      </w:pPr>
    </w:p>
    <w:p w14:paraId="380783C8" w14:textId="77777777" w:rsidR="00385B4F" w:rsidRPr="00385B4F" w:rsidRDefault="00385B4F" w:rsidP="00385B4F">
      <w:pPr>
        <w:spacing w:line="276" w:lineRule="auto"/>
        <w:ind w:left="7640" w:firstLine="280"/>
        <w:rPr>
          <w:rFonts w:cstheme="minorHAnsi"/>
          <w:b/>
        </w:rPr>
      </w:pPr>
      <w:r w:rsidRPr="00385B4F">
        <w:rPr>
          <w:rFonts w:cstheme="minorHAnsi"/>
          <w:b/>
        </w:rPr>
        <w:t>LIITE 1</w:t>
      </w:r>
    </w:p>
    <w:p w14:paraId="135758F0" w14:textId="0C50BAC1" w:rsidR="00385B4F" w:rsidRP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 w:rsidRPr="00385B4F">
        <w:rPr>
          <w:rFonts w:cstheme="minorHAnsi"/>
          <w:b/>
        </w:rPr>
        <w:t>Nuorisovaltuuston kokous 2</w:t>
      </w:r>
      <w:r>
        <w:rPr>
          <w:rFonts w:cstheme="minorHAnsi"/>
          <w:b/>
        </w:rPr>
        <w:t>3</w:t>
      </w:r>
      <w:r w:rsidRPr="00385B4F">
        <w:rPr>
          <w:rFonts w:cstheme="minorHAnsi"/>
          <w:b/>
        </w:rPr>
        <w:t>.10.2023</w:t>
      </w:r>
      <w:r w:rsidRPr="00385B4F">
        <w:rPr>
          <w:rFonts w:cstheme="minorHAnsi"/>
          <w:b/>
        </w:rPr>
        <w:tab/>
      </w:r>
      <w:r w:rsidRPr="00385B4F">
        <w:rPr>
          <w:rFonts w:cstheme="minorHAnsi"/>
          <w:b/>
        </w:rPr>
        <w:tab/>
      </w:r>
      <w:r w:rsidRPr="00385B4F">
        <w:rPr>
          <w:rFonts w:cstheme="minorHAnsi"/>
          <w:b/>
        </w:rPr>
        <w:tab/>
      </w:r>
      <w:r w:rsidRPr="00385B4F">
        <w:rPr>
          <w:rFonts w:cstheme="minorHAnsi"/>
          <w:b/>
        </w:rPr>
        <w:tab/>
      </w:r>
      <w:r w:rsidRPr="00385B4F">
        <w:rPr>
          <w:rFonts w:cstheme="minorHAnsi"/>
          <w:b/>
        </w:rPr>
        <w:tab/>
      </w:r>
      <w:r w:rsidRPr="00385B4F">
        <w:rPr>
          <w:rFonts w:cstheme="minorHAnsi"/>
          <w:b/>
        </w:rPr>
        <w:tab/>
      </w:r>
    </w:p>
    <w:p w14:paraId="0B4656FF" w14:textId="18FBBB64" w:rsidR="008447A6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 w:rsidRPr="00385B4F">
        <w:rPr>
          <w:rFonts w:cstheme="minorHAnsi"/>
          <w:b/>
        </w:rPr>
        <w:t>Osallistujalista</w:t>
      </w:r>
    </w:p>
    <w:p w14:paraId="5724A383" w14:textId="77777777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</w:p>
    <w:p w14:paraId="5EFBE3F9" w14:textId="552DEE07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Kankaantähti Jasmin</w:t>
      </w:r>
    </w:p>
    <w:p w14:paraId="5E732658" w14:textId="57D8C65C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Kekki Iris</w:t>
      </w:r>
    </w:p>
    <w:p w14:paraId="29345C86" w14:textId="459E20CF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Lausmaa Okko</w:t>
      </w:r>
    </w:p>
    <w:p w14:paraId="6E5569DA" w14:textId="26C41541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Mämmelä Aino-Liisa</w:t>
      </w:r>
    </w:p>
    <w:p w14:paraId="77AD329D" w14:textId="70129248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Niemelä Fiia</w:t>
      </w:r>
    </w:p>
    <w:p w14:paraId="1D2ADE65" w14:textId="284ACE34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Pasanen Riikka (Kokouksen PJ)</w:t>
      </w:r>
    </w:p>
    <w:p w14:paraId="76955AE5" w14:textId="3755A2D7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Purhonen Jonne</w:t>
      </w:r>
    </w:p>
    <w:p w14:paraId="3F3846E9" w14:textId="402072A5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Rintakoski Juho (Poistui klo 18.45)</w:t>
      </w:r>
    </w:p>
    <w:p w14:paraId="64ABD154" w14:textId="77777777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</w:p>
    <w:p w14:paraId="1267C178" w14:textId="782F8DE1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Nuorisopalveluiden työntekijä(t):</w:t>
      </w:r>
    </w:p>
    <w:p w14:paraId="1258469E" w14:textId="570C0C79" w:rsidR="00385B4F" w:rsidRDefault="00385B4F" w:rsidP="00385B4F">
      <w:pPr>
        <w:spacing w:line="276" w:lineRule="auto"/>
        <w:ind w:left="580" w:hanging="580"/>
        <w:rPr>
          <w:rFonts w:cstheme="minorHAnsi"/>
          <w:b/>
        </w:rPr>
      </w:pPr>
      <w:r>
        <w:rPr>
          <w:rFonts w:cstheme="minorHAnsi"/>
          <w:b/>
        </w:rPr>
        <w:t>Leväniemi Heikki (Kokouksen sihteeri)</w:t>
      </w:r>
    </w:p>
    <w:p w14:paraId="7F9034D9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24AACA32" w14:textId="70A97291" w:rsidR="00FB11A9" w:rsidRDefault="00FB11A9" w:rsidP="00D868C5">
      <w:pPr>
        <w:spacing w:line="276" w:lineRule="auto"/>
        <w:ind w:left="1300" w:hanging="580"/>
        <w:rPr>
          <w:rFonts w:cstheme="minorHAnsi"/>
          <w:b/>
        </w:rPr>
      </w:pPr>
    </w:p>
    <w:p w14:paraId="2F9D264E" w14:textId="77777777" w:rsidR="00FB11A9" w:rsidRDefault="00FB11A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F043B68" w14:textId="34A99BD6" w:rsidR="00FB2FB8" w:rsidRDefault="00FB11A9" w:rsidP="001E6CDE">
      <w:pPr>
        <w:spacing w:line="276" w:lineRule="auto"/>
        <w:ind w:left="1300" w:hanging="580"/>
        <w:rPr>
          <w:rFonts w:cstheme="minorHAnsi"/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2FB8">
        <w:rPr>
          <w:rFonts w:cstheme="minorHAnsi"/>
          <w:b/>
        </w:rPr>
        <w:t xml:space="preserve">LIITE </w:t>
      </w:r>
      <w:r w:rsidR="00385B4F">
        <w:rPr>
          <w:rFonts w:cstheme="minorHAnsi"/>
          <w:b/>
        </w:rPr>
        <w:t>2</w:t>
      </w:r>
    </w:p>
    <w:p w14:paraId="7D445A79" w14:textId="77777777" w:rsidR="00FB2FB8" w:rsidRDefault="00FB2FB8" w:rsidP="00236A20">
      <w:pPr>
        <w:spacing w:line="276" w:lineRule="auto"/>
        <w:rPr>
          <w:rFonts w:cstheme="minorHAnsi"/>
          <w:b/>
        </w:rPr>
      </w:pPr>
    </w:p>
    <w:p w14:paraId="305FACED" w14:textId="2B2B1653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Tähdellä merkityt kokoukset joudutaan pitämään muualla kuin kokoustila Asemassa!</w:t>
      </w:r>
    </w:p>
    <w:p w14:paraId="20C3A2D8" w14:textId="0C4AEA3A" w:rsidR="008B77BE" w:rsidRPr="002D4A64" w:rsidRDefault="008B77BE" w:rsidP="00236A20">
      <w:pPr>
        <w:spacing w:line="276" w:lineRule="auto"/>
        <w:rPr>
          <w:rFonts w:cstheme="minorHAnsi"/>
          <w:b/>
        </w:rPr>
      </w:pPr>
    </w:p>
    <w:p w14:paraId="6D62D3B4" w14:textId="33F54865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30.10.</w:t>
      </w:r>
    </w:p>
    <w:p w14:paraId="63E715EB" w14:textId="3F3B6C8F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13.11.</w:t>
      </w:r>
    </w:p>
    <w:p w14:paraId="65C07361" w14:textId="4B1180B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27.11.*</w:t>
      </w:r>
    </w:p>
    <w:p w14:paraId="7984B231" w14:textId="0F26EB6E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11.12.</w:t>
      </w:r>
    </w:p>
    <w:sectPr w:rsidR="008B77BE" w:rsidRPr="002D4A64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3968F" w14:textId="77777777" w:rsidR="000B78DB" w:rsidRDefault="000B78DB" w:rsidP="006C6586">
      <w:r>
        <w:separator/>
      </w:r>
    </w:p>
  </w:endnote>
  <w:endnote w:type="continuationSeparator" w:id="0">
    <w:p w14:paraId="53547D77" w14:textId="77777777" w:rsidR="000B78DB" w:rsidRDefault="000B78DB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70878B-27B4-49EC-AD98-DEC5ECB782A7}"/>
    <w:embedBold r:id="rId2" w:fontKey="{7326B38C-C3B0-4BFC-BCEB-FD4FA37214B2}"/>
    <w:embedItalic r:id="rId3" w:fontKey="{1068CF5B-A202-48DB-AC59-1C1081281F05}"/>
    <w:embedBoldItalic r:id="rId4" w:fontKey="{F2E62D2D-980D-41FB-91BB-E570D8057C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65C5" w14:textId="77777777" w:rsidR="000B78DB" w:rsidRDefault="000B78DB" w:rsidP="006C6586">
      <w:r>
        <w:separator/>
      </w:r>
    </w:p>
  </w:footnote>
  <w:footnote w:type="continuationSeparator" w:id="0">
    <w:p w14:paraId="0277B1C4" w14:textId="77777777" w:rsidR="000B78DB" w:rsidRDefault="000B78DB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940A04A"/>
    <w:lvl w:ilvl="0" w:tplc="ADE0164A">
      <w:start w:val="1"/>
      <w:numFmt w:val="decimal"/>
      <w:lvlText w:val="%1."/>
      <w:lvlJc w:val="left"/>
      <w:pPr>
        <w:ind w:left="1300" w:hanging="580"/>
      </w:pPr>
      <w:rPr>
        <w:rFonts w:hint="default"/>
        <w:b/>
        <w:bCs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3145763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4FAM2B5fA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8781E"/>
    <w:rsid w:val="00090B7E"/>
    <w:rsid w:val="000A11C3"/>
    <w:rsid w:val="000A6BFD"/>
    <w:rsid w:val="000B155B"/>
    <w:rsid w:val="000B78D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32E"/>
    <w:rsid w:val="00186D00"/>
    <w:rsid w:val="001A1631"/>
    <w:rsid w:val="001A7597"/>
    <w:rsid w:val="001A76B1"/>
    <w:rsid w:val="001B2D84"/>
    <w:rsid w:val="001C04D8"/>
    <w:rsid w:val="001D2B48"/>
    <w:rsid w:val="001E4B59"/>
    <w:rsid w:val="001E6CDE"/>
    <w:rsid w:val="00211A35"/>
    <w:rsid w:val="0021234E"/>
    <w:rsid w:val="0021301C"/>
    <w:rsid w:val="00214B82"/>
    <w:rsid w:val="00222A55"/>
    <w:rsid w:val="0023137F"/>
    <w:rsid w:val="00236636"/>
    <w:rsid w:val="00236902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D4A64"/>
    <w:rsid w:val="002F7AB9"/>
    <w:rsid w:val="00303DB7"/>
    <w:rsid w:val="0031354E"/>
    <w:rsid w:val="00347950"/>
    <w:rsid w:val="003578D8"/>
    <w:rsid w:val="00365851"/>
    <w:rsid w:val="003752B6"/>
    <w:rsid w:val="00382DC3"/>
    <w:rsid w:val="00385B4F"/>
    <w:rsid w:val="003B53A4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19CF"/>
    <w:rsid w:val="00483976"/>
    <w:rsid w:val="00484195"/>
    <w:rsid w:val="00485D02"/>
    <w:rsid w:val="0048634A"/>
    <w:rsid w:val="00496AEE"/>
    <w:rsid w:val="004B792E"/>
    <w:rsid w:val="004D0CC1"/>
    <w:rsid w:val="004F5201"/>
    <w:rsid w:val="00502A7D"/>
    <w:rsid w:val="00507D8A"/>
    <w:rsid w:val="00512452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1603B"/>
    <w:rsid w:val="00634B52"/>
    <w:rsid w:val="00660510"/>
    <w:rsid w:val="00690A4C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29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5F00"/>
    <w:rsid w:val="00AC773A"/>
    <w:rsid w:val="00AE1A14"/>
    <w:rsid w:val="00AE1E06"/>
    <w:rsid w:val="00AE4448"/>
    <w:rsid w:val="00AF19C6"/>
    <w:rsid w:val="00AF718F"/>
    <w:rsid w:val="00B02622"/>
    <w:rsid w:val="00B04386"/>
    <w:rsid w:val="00B05DE3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848AA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45721"/>
    <w:rsid w:val="00F55329"/>
    <w:rsid w:val="00F83C12"/>
    <w:rsid w:val="00F913FB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135</TotalTime>
  <Pages>4</Pages>
  <Words>350</Words>
  <Characters>2835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5</cp:revision>
  <dcterms:created xsi:type="dcterms:W3CDTF">2023-10-23T14:30:00Z</dcterms:created>
  <dcterms:modified xsi:type="dcterms:W3CDTF">2023-10-25T10:26:00Z</dcterms:modified>
</cp:coreProperties>
</file>