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3FC28DD9" w:rsidR="00AC773A" w:rsidRPr="002D4A64" w:rsidRDefault="00AC773A" w:rsidP="00AC773A">
      <w:pPr>
        <w:spacing w:line="276" w:lineRule="auto"/>
        <w:rPr>
          <w:rFonts w:cstheme="minorHAnsi"/>
        </w:rPr>
      </w:pPr>
      <w:bookmarkStart w:id="0" w:name="_Toc74900498"/>
      <w:r w:rsidRPr="002D4A64">
        <w:rPr>
          <w:rFonts w:cstheme="minorHAnsi"/>
        </w:rPr>
        <w:t>Riihimäen kaupunki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DE5A9E">
        <w:rPr>
          <w:rFonts w:cstheme="minorHAnsi"/>
          <w:b/>
          <w:bCs/>
        </w:rPr>
        <w:t>Pöytäkirja</w:t>
      </w:r>
    </w:p>
    <w:p w14:paraId="372CC6D0" w14:textId="5BE12A2E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Sivistyksen ja </w:t>
      </w:r>
      <w:r w:rsidR="00416B7B" w:rsidRPr="002D4A64">
        <w:rPr>
          <w:rFonts w:cstheme="minorHAnsi"/>
        </w:rPr>
        <w:t>hyvinvoinnin</w:t>
      </w:r>
      <w:r w:rsidRPr="002D4A64">
        <w:rPr>
          <w:rFonts w:cstheme="minorHAnsi"/>
        </w:rPr>
        <w:t xml:space="preserve"> toimialue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4BD3E0BE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Nuorisopalvelut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1A61C84B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Nuorisovaltuusto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344DB4F9" w14:textId="77777777" w:rsidR="00AC773A" w:rsidRPr="002D4A64" w:rsidRDefault="00AC773A" w:rsidP="00AC773A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 xml:space="preserve">NUORISOVALTUUSTON KOKOUS </w:t>
      </w:r>
    </w:p>
    <w:p w14:paraId="5AD6E8AE" w14:textId="42393094" w:rsidR="007E296D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Aika</w:t>
      </w:r>
      <w:r w:rsidRPr="002D4A64">
        <w:rPr>
          <w:rFonts w:cstheme="minorHAnsi"/>
        </w:rPr>
        <w:tab/>
      </w:r>
      <w:r w:rsidR="00157078">
        <w:rPr>
          <w:rFonts w:cstheme="minorHAnsi"/>
        </w:rPr>
        <w:t xml:space="preserve">Maanantai 6.11.2023 </w:t>
      </w:r>
      <w:r w:rsidR="00157078" w:rsidRPr="002D4A64">
        <w:rPr>
          <w:rFonts w:cstheme="minorHAnsi"/>
        </w:rPr>
        <w:t>kello</w:t>
      </w:r>
      <w:r w:rsidRPr="002D4A64">
        <w:rPr>
          <w:rFonts w:cstheme="minorHAnsi"/>
        </w:rPr>
        <w:t xml:space="preserve"> </w:t>
      </w:r>
      <w:r w:rsidR="00E06231" w:rsidRPr="002D4A64">
        <w:rPr>
          <w:rFonts w:cstheme="minorHAnsi"/>
        </w:rPr>
        <w:t>1</w:t>
      </w:r>
      <w:r w:rsidR="007E296D" w:rsidRPr="002D4A64">
        <w:rPr>
          <w:rFonts w:cstheme="minorHAnsi"/>
        </w:rPr>
        <w:t>7.</w:t>
      </w:r>
      <w:r w:rsidR="00F73FDC">
        <w:rPr>
          <w:rFonts w:cstheme="minorHAnsi"/>
        </w:rPr>
        <w:t>48</w:t>
      </w:r>
      <w:r w:rsidR="00292869">
        <w:rPr>
          <w:rFonts w:cstheme="minorHAnsi"/>
        </w:rPr>
        <w:t xml:space="preserve"> – 20.15</w:t>
      </w:r>
    </w:p>
    <w:p w14:paraId="253AFBE9" w14:textId="103982E2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Paikka </w:t>
      </w:r>
      <w:r w:rsidRPr="002D4A64">
        <w:rPr>
          <w:rFonts w:cstheme="minorHAnsi"/>
        </w:rPr>
        <w:tab/>
      </w:r>
      <w:r w:rsidR="00397707">
        <w:rPr>
          <w:rFonts w:cstheme="minorHAnsi"/>
        </w:rPr>
        <w:t>Riihimäki</w:t>
      </w:r>
      <w:r w:rsidR="00405D9F">
        <w:rPr>
          <w:rFonts w:cstheme="minorHAnsi"/>
        </w:rPr>
        <w:t xml:space="preserve"> Virastokeskus Veturi 3krs. Kokoustila Porkkana</w:t>
      </w:r>
    </w:p>
    <w:p w14:paraId="032E516A" w14:textId="77777777" w:rsidR="007E296D" w:rsidRPr="002D4A64" w:rsidRDefault="007E296D" w:rsidP="00AC773A">
      <w:pPr>
        <w:spacing w:line="276" w:lineRule="auto"/>
        <w:rPr>
          <w:rFonts w:cstheme="minorHAnsi"/>
        </w:rPr>
      </w:pPr>
    </w:p>
    <w:p w14:paraId="7B9C6E87" w14:textId="5CDF3BB3" w:rsidR="005A755E" w:rsidRPr="002D4A64" w:rsidRDefault="00AC773A" w:rsidP="005A755E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KOKOUKSEN AVAUS</w:t>
      </w:r>
      <w:r w:rsidR="00BB404B" w:rsidRPr="002D4A64">
        <w:rPr>
          <w:rFonts w:cstheme="minorHAnsi"/>
          <w:b/>
        </w:rPr>
        <w:t xml:space="preserve"> </w:t>
      </w:r>
      <w:r w:rsidR="00D560B4">
        <w:rPr>
          <w:rFonts w:cstheme="minorHAnsi"/>
          <w:b/>
        </w:rPr>
        <w:br/>
      </w:r>
      <w:r w:rsidR="00D560B4" w:rsidRPr="00303DB7">
        <w:rPr>
          <w:rFonts w:cstheme="minorHAnsi"/>
          <w:bCs/>
        </w:rPr>
        <w:t>Puheenjohtaja avasi kokouksen klo</w:t>
      </w:r>
      <w:r w:rsidR="00303DB7">
        <w:rPr>
          <w:rFonts w:cstheme="minorHAnsi"/>
          <w:bCs/>
        </w:rPr>
        <w:t>.</w:t>
      </w:r>
      <w:r w:rsidR="0031041C">
        <w:rPr>
          <w:rFonts w:cstheme="minorHAnsi"/>
          <w:bCs/>
        </w:rPr>
        <w:t xml:space="preserve"> 17.48</w:t>
      </w:r>
    </w:p>
    <w:p w14:paraId="39B73BE6" w14:textId="63D84223" w:rsidR="005157E0" w:rsidRPr="0001158A" w:rsidRDefault="00AC773A" w:rsidP="0001158A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</w:rPr>
      </w:pPr>
      <w:r w:rsidRPr="0001158A">
        <w:rPr>
          <w:rFonts w:cstheme="minorHAnsi"/>
          <w:b/>
        </w:rPr>
        <w:t>LAILLISUUDEN JA PÄÄTÖSVALTAISUUDEN TOTEAMINEN</w:t>
      </w:r>
      <w:r w:rsidRPr="0001158A">
        <w:rPr>
          <w:rFonts w:cstheme="minorHAnsi"/>
        </w:rPr>
        <w:br/>
        <w:t>Ollakseen laillinen ja päätösvaltainen, nuorisovaltuuston kokouksessa tulee puheenjohtajan lisäksi olla paikalla</w:t>
      </w:r>
      <w:r w:rsidR="003578D8" w:rsidRPr="0001158A">
        <w:rPr>
          <w:rFonts w:cstheme="minorHAnsi"/>
        </w:rPr>
        <w:t xml:space="preserve"> </w:t>
      </w:r>
      <w:r w:rsidR="007E296D" w:rsidRPr="0001158A">
        <w:rPr>
          <w:rFonts w:cstheme="minorHAnsi"/>
        </w:rPr>
        <w:t>viisi</w:t>
      </w:r>
      <w:r w:rsidRPr="0001158A">
        <w:rPr>
          <w:rFonts w:cstheme="minorHAnsi"/>
        </w:rPr>
        <w:t xml:space="preserve"> (</w:t>
      </w:r>
      <w:r w:rsidR="007E296D" w:rsidRPr="0001158A">
        <w:rPr>
          <w:rFonts w:cstheme="minorHAnsi"/>
        </w:rPr>
        <w:t>5</w:t>
      </w:r>
      <w:r w:rsidRPr="0001158A">
        <w:rPr>
          <w:rFonts w:cstheme="minorHAnsi"/>
        </w:rPr>
        <w:t>) nuorisovaltuuston jäsentä. Kokouksen sihteeri toteaa läsnäolijat ja lisää listan pöytäkirjaan.</w:t>
      </w:r>
      <w:r w:rsidR="007E727A" w:rsidRPr="0001158A">
        <w:rPr>
          <w:rFonts w:cstheme="minorHAnsi"/>
        </w:rPr>
        <w:t xml:space="preserve"> </w:t>
      </w:r>
      <w:r w:rsidR="008C35A3" w:rsidRPr="0001158A">
        <w:rPr>
          <w:rFonts w:cstheme="minorHAnsi"/>
        </w:rPr>
        <w:t>LIITE 1.</w:t>
      </w:r>
      <w:r w:rsidR="00D560B4" w:rsidRPr="0001158A">
        <w:rPr>
          <w:rFonts w:cstheme="minorHAnsi"/>
        </w:rPr>
        <w:br/>
        <w:t xml:space="preserve">Päätös: </w:t>
      </w:r>
      <w:r w:rsidR="00F73FDC" w:rsidRPr="0001158A">
        <w:rPr>
          <w:rFonts w:cstheme="minorHAnsi"/>
        </w:rPr>
        <w:t>Paikalla 7+ pj</w:t>
      </w:r>
      <w:r w:rsidR="00E95083" w:rsidRPr="0001158A">
        <w:rPr>
          <w:rFonts w:cstheme="minorHAnsi"/>
        </w:rPr>
        <w:t>. Juho Rintakoski poistui kokouksesta 18.38.</w:t>
      </w:r>
      <w:r w:rsidR="0001158A" w:rsidRPr="0001158A">
        <w:rPr>
          <w:rFonts w:cstheme="minorHAnsi"/>
        </w:rPr>
        <w:t xml:space="preserve"> Lemmi Sovio poistui kokouksesta 19.43.</w:t>
      </w:r>
    </w:p>
    <w:p w14:paraId="128784C4" w14:textId="78CD2E96" w:rsidR="00303DB7" w:rsidRDefault="00AC773A" w:rsidP="005157E0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3.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PÖYTÄKIRJANTARKASTAJIEN VALINTA</w:t>
      </w:r>
      <w:r w:rsidRPr="002D4A64">
        <w:rPr>
          <w:rFonts w:cstheme="minorHAnsi"/>
        </w:rPr>
        <w:br/>
        <w:t>Esitys: Pöytäkirjantarkastajiksi valitaan</w:t>
      </w:r>
      <w:r w:rsidR="000B155B" w:rsidRPr="002D4A64">
        <w:rPr>
          <w:rFonts w:cstheme="minorHAnsi"/>
        </w:rPr>
        <w:t xml:space="preserve"> </w:t>
      </w:r>
      <w:r w:rsidR="00157078">
        <w:rPr>
          <w:rFonts w:cstheme="minorHAnsi"/>
        </w:rPr>
        <w:t>Iris Kekki</w:t>
      </w:r>
      <w:r w:rsidR="0008781E">
        <w:rPr>
          <w:rFonts w:cstheme="minorHAnsi"/>
        </w:rPr>
        <w:t xml:space="preserve"> ja </w:t>
      </w:r>
      <w:r w:rsidR="00157078">
        <w:rPr>
          <w:rFonts w:cstheme="minorHAnsi"/>
        </w:rPr>
        <w:t>Lausmaa Okko</w:t>
      </w:r>
      <w:r w:rsidR="003D655F">
        <w:rPr>
          <w:rFonts w:cstheme="minorHAnsi"/>
        </w:rPr>
        <w:t>.</w:t>
      </w:r>
      <w:r w:rsidR="00303DB7">
        <w:rPr>
          <w:rFonts w:cstheme="minorHAnsi"/>
        </w:rPr>
        <w:t xml:space="preserve"> </w:t>
      </w:r>
    </w:p>
    <w:p w14:paraId="5F1A0A84" w14:textId="6D019174" w:rsidR="005A755E" w:rsidRPr="002D4A64" w:rsidRDefault="00303DB7" w:rsidP="00303DB7">
      <w:pPr>
        <w:spacing w:line="276" w:lineRule="auto"/>
        <w:ind w:left="1300"/>
        <w:rPr>
          <w:rFonts w:cstheme="minorHAnsi"/>
        </w:rPr>
      </w:pPr>
      <w:r>
        <w:rPr>
          <w:rFonts w:cstheme="minorHAnsi"/>
        </w:rPr>
        <w:t xml:space="preserve">Päätös: </w:t>
      </w:r>
      <w:r w:rsidR="00F73FDC">
        <w:rPr>
          <w:rFonts w:cstheme="minorHAnsi"/>
        </w:rPr>
        <w:t>Esityksen mukainen</w:t>
      </w:r>
    </w:p>
    <w:p w14:paraId="546E7A06" w14:textId="0E9C17C5" w:rsidR="00D868C5" w:rsidRDefault="00AC773A" w:rsidP="005157E0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4.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TYÖJÄRJESTYKSEN HYVÄKSYMINEN</w:t>
      </w:r>
      <w:r w:rsidRPr="002D4A64">
        <w:rPr>
          <w:rFonts w:cstheme="minorHAnsi"/>
        </w:rPr>
        <w:t xml:space="preserve"> </w:t>
      </w:r>
      <w:r w:rsidR="00303DB7">
        <w:rPr>
          <w:rFonts w:cstheme="minorHAnsi"/>
        </w:rPr>
        <w:br/>
      </w:r>
      <w:r w:rsidR="00157078">
        <w:rPr>
          <w:rFonts w:cstheme="minorHAnsi"/>
        </w:rPr>
        <w:t>Esitys: Hyväksytään työjärjestys sellaisenaan</w:t>
      </w:r>
      <w:r w:rsidR="008C35A3">
        <w:rPr>
          <w:rFonts w:cstheme="minorHAnsi"/>
        </w:rPr>
        <w:t>.</w:t>
      </w:r>
    </w:p>
    <w:p w14:paraId="5A8D0F78" w14:textId="79AB8107" w:rsidR="00157078" w:rsidRPr="00157078" w:rsidRDefault="00157078" w:rsidP="005157E0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ab/>
      </w:r>
      <w:r w:rsidRPr="00157078">
        <w:rPr>
          <w:rFonts w:cstheme="minorHAnsi"/>
          <w:bCs/>
        </w:rPr>
        <w:t>Päätös:</w:t>
      </w:r>
      <w:r w:rsidR="00F73FDC">
        <w:rPr>
          <w:rFonts w:cstheme="minorHAnsi"/>
          <w:bCs/>
        </w:rPr>
        <w:t xml:space="preserve"> Esityksen mukainen</w:t>
      </w:r>
    </w:p>
    <w:p w14:paraId="1E047398" w14:textId="2AD7EBD1" w:rsidR="00AC773A" w:rsidRPr="002D4A64" w:rsidRDefault="008C35A3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5</w:t>
      </w:r>
      <w:r w:rsidR="00CD6FDB" w:rsidRPr="002D4A64">
        <w:rPr>
          <w:rFonts w:cstheme="minorHAnsi"/>
          <w:b/>
        </w:rPr>
        <w:t>.</w:t>
      </w:r>
      <w:r w:rsidR="00CD6FDB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KAUPUNGINVALTUUSTON JA LAUTAKUNTIEN EDUSTAJIEN PUHEENVUOROT</w:t>
      </w:r>
    </w:p>
    <w:p w14:paraId="5D06946A" w14:textId="7600E789" w:rsidR="00157078" w:rsidRDefault="00AC773A" w:rsidP="00157078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Kaupunginvaltuusto</w:t>
      </w:r>
    </w:p>
    <w:p w14:paraId="1BBF5886" w14:textId="28CC11C9" w:rsidR="00975537" w:rsidRDefault="00975537" w:rsidP="00975537">
      <w:pPr>
        <w:pStyle w:val="Normaalisisennetty"/>
        <w:numPr>
          <w:ilvl w:val="0"/>
          <w:numId w:val="34"/>
        </w:numPr>
        <w:rPr>
          <w:rFonts w:cstheme="minorHAnsi"/>
        </w:rPr>
      </w:pPr>
      <w:r>
        <w:rPr>
          <w:rFonts w:cstheme="minorHAnsi"/>
        </w:rPr>
        <w:t>Ei kokousta</w:t>
      </w:r>
    </w:p>
    <w:p w14:paraId="6F0479C8" w14:textId="4381CF85" w:rsidR="007E44A4" w:rsidRDefault="0048634A" w:rsidP="00157078">
      <w:pPr>
        <w:pStyle w:val="Normaalisisennetty"/>
        <w:rPr>
          <w:rFonts w:cstheme="minorHAnsi"/>
        </w:rPr>
      </w:pPr>
      <w:r w:rsidRPr="00157078">
        <w:rPr>
          <w:rFonts w:cstheme="minorHAnsi"/>
        </w:rPr>
        <w:t>Sivistyksen</w:t>
      </w:r>
      <w:r w:rsidR="00AC773A" w:rsidRPr="00157078">
        <w:rPr>
          <w:rFonts w:cstheme="minorHAnsi"/>
        </w:rPr>
        <w:t xml:space="preserve"> ja </w:t>
      </w:r>
      <w:r w:rsidR="007E44A4" w:rsidRPr="00157078">
        <w:rPr>
          <w:rFonts w:cstheme="minorHAnsi"/>
        </w:rPr>
        <w:t>hyvinvoinnin</w:t>
      </w:r>
      <w:r w:rsidR="00AC773A" w:rsidRPr="00157078">
        <w:rPr>
          <w:rFonts w:cstheme="minorHAnsi"/>
        </w:rPr>
        <w:t xml:space="preserve"> lautakunta</w:t>
      </w:r>
    </w:p>
    <w:p w14:paraId="66030365" w14:textId="19D5512D" w:rsidR="00F73FDC" w:rsidRPr="00157078" w:rsidRDefault="00F73FDC" w:rsidP="00F73FDC">
      <w:pPr>
        <w:pStyle w:val="Normaalisisennetty"/>
        <w:numPr>
          <w:ilvl w:val="0"/>
          <w:numId w:val="33"/>
        </w:numPr>
        <w:rPr>
          <w:rFonts w:cstheme="minorHAnsi"/>
        </w:rPr>
      </w:pPr>
      <w:r>
        <w:rPr>
          <w:rFonts w:cstheme="minorHAnsi"/>
        </w:rPr>
        <w:t>Käytiin läpi säästö</w:t>
      </w:r>
      <w:r w:rsidR="00975537">
        <w:rPr>
          <w:rFonts w:cstheme="minorHAnsi"/>
        </w:rPr>
        <w:t>jä</w:t>
      </w:r>
      <w:r>
        <w:rPr>
          <w:rFonts w:cstheme="minorHAnsi"/>
        </w:rPr>
        <w:t xml:space="preserve"> lasten ja nuorten palveluihin</w:t>
      </w:r>
      <w:r w:rsidR="00975537">
        <w:rPr>
          <w:rFonts w:cstheme="minorHAnsi"/>
        </w:rPr>
        <w:t>, sekä kiva koulu mallia</w:t>
      </w:r>
    </w:p>
    <w:p w14:paraId="3C2D6508" w14:textId="2797EDE3" w:rsidR="007E44A4" w:rsidRDefault="0048634A" w:rsidP="00157078">
      <w:pPr>
        <w:pStyle w:val="Normaalisisennetty"/>
        <w:rPr>
          <w:rFonts w:cstheme="minorHAnsi"/>
        </w:rPr>
      </w:pPr>
      <w:r w:rsidRPr="00157078">
        <w:rPr>
          <w:rFonts w:cstheme="minorHAnsi"/>
        </w:rPr>
        <w:t>T</w:t>
      </w:r>
      <w:r w:rsidR="00AC773A" w:rsidRPr="00157078">
        <w:rPr>
          <w:rFonts w:cstheme="minorHAnsi"/>
        </w:rPr>
        <w:t>ekninen lautakunt</w:t>
      </w:r>
      <w:r w:rsidR="00CC547C" w:rsidRPr="00157078">
        <w:rPr>
          <w:rFonts w:cstheme="minorHAnsi"/>
        </w:rPr>
        <w:t>a</w:t>
      </w:r>
    </w:p>
    <w:p w14:paraId="0A8DDC55" w14:textId="32119166" w:rsidR="00975537" w:rsidRPr="00157078" w:rsidRDefault="00975537" w:rsidP="00975537">
      <w:pPr>
        <w:pStyle w:val="Normaalisisennetty"/>
        <w:numPr>
          <w:ilvl w:val="0"/>
          <w:numId w:val="33"/>
        </w:numPr>
        <w:rPr>
          <w:rFonts w:cstheme="minorHAnsi"/>
        </w:rPr>
      </w:pPr>
      <w:r>
        <w:rPr>
          <w:rFonts w:cstheme="minorHAnsi"/>
        </w:rPr>
        <w:t>Ei kokousta</w:t>
      </w:r>
    </w:p>
    <w:p w14:paraId="2315CC25" w14:textId="6703C15B" w:rsidR="00AD3E6F" w:rsidRDefault="00AC773A" w:rsidP="00157078">
      <w:pPr>
        <w:pStyle w:val="Normaalisisennetty"/>
        <w:spacing w:line="276" w:lineRule="auto"/>
        <w:rPr>
          <w:rFonts w:cstheme="minorHAnsi"/>
        </w:rPr>
      </w:pPr>
      <w:r w:rsidRPr="002D4A64">
        <w:rPr>
          <w:rFonts w:cstheme="minorHAnsi"/>
        </w:rPr>
        <w:t>Elinvoimalautakunta</w:t>
      </w:r>
    </w:p>
    <w:p w14:paraId="161D9DB9" w14:textId="4ABDFF88" w:rsidR="00975537" w:rsidRPr="002D4A64" w:rsidRDefault="00975537" w:rsidP="00157078">
      <w:pPr>
        <w:pStyle w:val="Normaalisisennetty"/>
        <w:spacing w:line="276" w:lineRule="auto"/>
        <w:rPr>
          <w:rFonts w:cstheme="minorHAnsi"/>
        </w:rPr>
      </w:pPr>
      <w:r>
        <w:rPr>
          <w:rFonts w:cstheme="minorHAnsi"/>
        </w:rPr>
        <w:t>- Ei kokousta</w:t>
      </w:r>
    </w:p>
    <w:p w14:paraId="01780A44" w14:textId="68792010" w:rsidR="007E44A4" w:rsidRPr="002D4A64" w:rsidRDefault="008C35A3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  <w:bCs/>
        </w:rPr>
        <w:t>6</w:t>
      </w:r>
      <w:r w:rsidR="001A76B1" w:rsidRPr="002D4A64">
        <w:rPr>
          <w:rFonts w:cstheme="minorHAnsi"/>
          <w:b/>
          <w:bCs/>
        </w:rPr>
        <w:t>.</w:t>
      </w:r>
      <w:r w:rsidR="00DA31DB" w:rsidRPr="002D4A64">
        <w:rPr>
          <w:rFonts w:cstheme="minorHAnsi"/>
          <w:b/>
          <w:bCs/>
        </w:rPr>
        <w:tab/>
      </w:r>
      <w:r w:rsidR="001A76B1" w:rsidRPr="002D4A64">
        <w:rPr>
          <w:rFonts w:cstheme="minorHAnsi"/>
          <w:b/>
          <w:bCs/>
        </w:rPr>
        <w:t>KANTA-HÄMEEN HYVINVOINTIALUEEN NUORISOVALTUUSTON KUULUMISET</w:t>
      </w:r>
      <w:r w:rsidR="007E44A4" w:rsidRPr="002D4A64">
        <w:rPr>
          <w:rFonts w:cstheme="minorHAnsi"/>
          <w:b/>
          <w:bCs/>
        </w:rPr>
        <w:tab/>
      </w:r>
    </w:p>
    <w:p w14:paraId="4FBB71C0" w14:textId="37D30AFF" w:rsidR="007E44A4" w:rsidRDefault="008C35A3" w:rsidP="007E296D">
      <w:pPr>
        <w:spacing w:line="276" w:lineRule="auto"/>
        <w:ind w:left="584" w:firstLine="136"/>
        <w:rPr>
          <w:rFonts w:cstheme="minorHAnsi"/>
          <w:b/>
          <w:bCs/>
        </w:rPr>
      </w:pPr>
      <w:r>
        <w:rPr>
          <w:rFonts w:cstheme="minorHAnsi"/>
          <w:b/>
          <w:bCs/>
        </w:rPr>
        <w:t>7</w:t>
      </w:r>
      <w:r w:rsidR="0006685D" w:rsidRPr="002D4A64">
        <w:rPr>
          <w:rFonts w:cstheme="minorHAnsi"/>
          <w:b/>
          <w:bCs/>
        </w:rPr>
        <w:t>.</w:t>
      </w:r>
      <w:r w:rsidR="00DC5899" w:rsidRPr="002D4A64">
        <w:rPr>
          <w:rFonts w:cstheme="minorHAnsi"/>
          <w:b/>
          <w:bCs/>
        </w:rPr>
        <w:t xml:space="preserve">       </w:t>
      </w:r>
      <w:r w:rsidR="0006685D" w:rsidRPr="002D4A64">
        <w:rPr>
          <w:rFonts w:cstheme="minorHAnsi"/>
          <w:b/>
          <w:bCs/>
        </w:rPr>
        <w:t>NUVA RY:N HÄMEEN PIIRIN PIIRIHALLITUKSEN KUULUMISET</w:t>
      </w:r>
    </w:p>
    <w:p w14:paraId="3659A1F4" w14:textId="573BD32F" w:rsidR="00975537" w:rsidRPr="00975537" w:rsidRDefault="00975537" w:rsidP="007E296D">
      <w:pPr>
        <w:spacing w:line="276" w:lineRule="auto"/>
        <w:ind w:left="584" w:firstLine="136"/>
        <w:rPr>
          <w:rFonts w:cstheme="minorHAnsi"/>
        </w:rPr>
      </w:pPr>
      <w:r>
        <w:rPr>
          <w:rFonts w:cstheme="minorHAnsi"/>
          <w:b/>
          <w:bCs/>
        </w:rPr>
        <w:tab/>
      </w:r>
      <w:r w:rsidRPr="00975537">
        <w:rPr>
          <w:rFonts w:cstheme="minorHAnsi"/>
        </w:rPr>
        <w:t>- Kokous tulossa 9.11.2023</w:t>
      </w:r>
    </w:p>
    <w:p w14:paraId="044FFF77" w14:textId="54E3B400" w:rsidR="00C22C06" w:rsidRDefault="008C35A3" w:rsidP="00157078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  <w:bCs/>
        </w:rPr>
        <w:t>8</w:t>
      </w:r>
      <w:r w:rsidR="001A76B1" w:rsidRPr="002D4A64">
        <w:rPr>
          <w:rFonts w:cstheme="minorHAnsi"/>
          <w:b/>
          <w:bCs/>
        </w:rPr>
        <w:t>.</w:t>
      </w:r>
      <w:r w:rsidR="005157E0" w:rsidRPr="002D4A64"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KOULUJEN OPPILAS- JA OPISKELIJAKUNTIEN KUULUMISET</w:t>
      </w:r>
    </w:p>
    <w:p w14:paraId="589EA764" w14:textId="7FD5DA4F" w:rsidR="007A4DC1" w:rsidRDefault="008C35A3" w:rsidP="005157E0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>9</w:t>
      </w:r>
      <w:r w:rsidR="00B04386" w:rsidRPr="002D4A64">
        <w:rPr>
          <w:rFonts w:cstheme="minorHAnsi"/>
          <w:b/>
        </w:rPr>
        <w:t>.</w:t>
      </w:r>
      <w:r w:rsidR="00B04386" w:rsidRPr="002D4A64">
        <w:rPr>
          <w:rFonts w:cstheme="minorHAnsi"/>
          <w:b/>
        </w:rPr>
        <w:tab/>
      </w:r>
      <w:r w:rsidR="00D15220" w:rsidRPr="002D4A64">
        <w:rPr>
          <w:rFonts w:cstheme="minorHAnsi"/>
          <w:b/>
        </w:rPr>
        <w:t>NUORISOVALTUUSTON TALOUS</w:t>
      </w:r>
      <w:r w:rsidR="00236902">
        <w:rPr>
          <w:rFonts w:cstheme="minorHAnsi"/>
          <w:b/>
        </w:rPr>
        <w:br/>
      </w:r>
      <w:r w:rsidR="00157078">
        <w:rPr>
          <w:rFonts w:cstheme="minorHAnsi"/>
          <w:bCs/>
        </w:rPr>
        <w:t xml:space="preserve">Esitys: </w:t>
      </w:r>
      <w:r w:rsidR="00236902" w:rsidRPr="00236902">
        <w:rPr>
          <w:rFonts w:cstheme="minorHAnsi"/>
          <w:bCs/>
        </w:rPr>
        <w:t>Käydään läpi ajantasainen tuloslaskelma</w:t>
      </w:r>
      <w:r w:rsidR="00157078">
        <w:rPr>
          <w:rFonts w:cstheme="minorHAnsi"/>
          <w:bCs/>
        </w:rPr>
        <w:t xml:space="preserve"> seuraavassa kokouksessa 13.11.2023</w:t>
      </w:r>
    </w:p>
    <w:p w14:paraId="272BDC4F" w14:textId="63CF5237" w:rsidR="00157078" w:rsidRPr="00157078" w:rsidRDefault="00157078" w:rsidP="005157E0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ab/>
      </w:r>
      <w:r w:rsidRPr="00157078">
        <w:rPr>
          <w:rFonts w:cstheme="minorHAnsi"/>
          <w:bCs/>
        </w:rPr>
        <w:t>Päätös:</w:t>
      </w:r>
      <w:r w:rsidR="00975537">
        <w:rPr>
          <w:rFonts w:cstheme="minorHAnsi"/>
          <w:bCs/>
        </w:rPr>
        <w:t xml:space="preserve"> Esityksen mukainen</w:t>
      </w:r>
    </w:p>
    <w:p w14:paraId="0263C20B" w14:textId="77777777" w:rsidR="00975537" w:rsidRDefault="00975537" w:rsidP="001E6CDE">
      <w:pPr>
        <w:spacing w:line="276" w:lineRule="auto"/>
        <w:ind w:left="1304" w:hanging="584"/>
        <w:rPr>
          <w:rFonts w:cstheme="minorHAnsi"/>
          <w:b/>
        </w:rPr>
      </w:pPr>
    </w:p>
    <w:p w14:paraId="557D361B" w14:textId="77777777" w:rsidR="00975537" w:rsidRDefault="00975537" w:rsidP="001E6CDE">
      <w:pPr>
        <w:spacing w:line="276" w:lineRule="auto"/>
        <w:ind w:left="1304" w:hanging="584"/>
        <w:rPr>
          <w:rFonts w:cstheme="minorHAnsi"/>
          <w:b/>
        </w:rPr>
      </w:pPr>
    </w:p>
    <w:p w14:paraId="6EC9825F" w14:textId="4817D618" w:rsidR="001A1631" w:rsidRDefault="001A1631" w:rsidP="001E6CDE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1</w:t>
      </w:r>
      <w:r w:rsidR="008C35A3">
        <w:rPr>
          <w:rFonts w:cstheme="minorHAnsi"/>
          <w:b/>
        </w:rPr>
        <w:t>0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  <w:t>NUVA-VAALIT</w:t>
      </w:r>
    </w:p>
    <w:p w14:paraId="7E10A818" w14:textId="3D83A966" w:rsidR="0018632E" w:rsidRDefault="0018632E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ab/>
      </w:r>
      <w:r w:rsidR="00157078">
        <w:rPr>
          <w:rFonts w:cstheme="minorHAnsi"/>
          <w:bCs/>
        </w:rPr>
        <w:t>Esitys: Päivitetään tilanne</w:t>
      </w:r>
    </w:p>
    <w:p w14:paraId="7F06820C" w14:textId="3AD9D69B" w:rsidR="00157078" w:rsidRDefault="00157078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Cs/>
        </w:rPr>
        <w:tab/>
        <w:t>Päätös:</w:t>
      </w:r>
      <w:r w:rsidR="00975537">
        <w:rPr>
          <w:rFonts w:cstheme="minorHAnsi"/>
          <w:bCs/>
        </w:rPr>
        <w:t xml:space="preserve"> Busseissa mainokset kiinni</w:t>
      </w:r>
    </w:p>
    <w:p w14:paraId="29FC8AB0" w14:textId="7D6DD24D" w:rsidR="00AC773A" w:rsidRPr="002D4A64" w:rsidRDefault="00B05DE3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</w:rPr>
        <w:t>1</w:t>
      </w:r>
      <w:r w:rsidR="008C35A3">
        <w:rPr>
          <w:rFonts w:cstheme="minorHAnsi"/>
          <w:b/>
        </w:rPr>
        <w:t>1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KEHITTÄMISTYÖRYHMÄN KUULUMISET</w:t>
      </w:r>
    </w:p>
    <w:p w14:paraId="58614FF0" w14:textId="55786B9D" w:rsidR="00AC773A" w:rsidRPr="002D4A64" w:rsidRDefault="003F5757" w:rsidP="005157E0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8C35A3">
        <w:rPr>
          <w:rFonts w:cstheme="minorHAnsi"/>
          <w:b/>
        </w:rPr>
        <w:t>2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</w:rPr>
        <w:tab/>
      </w:r>
      <w:r w:rsidR="00AC773A" w:rsidRPr="002D4A64">
        <w:rPr>
          <w:rFonts w:cstheme="minorHAnsi"/>
          <w:b/>
        </w:rPr>
        <w:t>TIEDOTUSTYÖRYHMÄN KUULUMISET</w:t>
      </w:r>
    </w:p>
    <w:p w14:paraId="2F7653CF" w14:textId="4B77545B" w:rsidR="00795FB1" w:rsidRDefault="00483976" w:rsidP="005157E0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8C35A3">
        <w:rPr>
          <w:rFonts w:cstheme="minorHAnsi"/>
          <w:b/>
        </w:rPr>
        <w:t>3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SIDOSRYHMIEN KUULUMISET</w:t>
      </w:r>
      <w:r w:rsidR="00795FB1" w:rsidRPr="002D4A64">
        <w:rPr>
          <w:rFonts w:cstheme="minorHAnsi"/>
          <w:b/>
        </w:rPr>
        <w:tab/>
      </w:r>
    </w:p>
    <w:p w14:paraId="627F2DF9" w14:textId="44138219" w:rsidR="004C52C0" w:rsidRDefault="00975537" w:rsidP="004C52C0">
      <w:pPr>
        <w:spacing w:line="276" w:lineRule="auto"/>
        <w:ind w:left="1304" w:hanging="4"/>
        <w:rPr>
          <w:rFonts w:cstheme="minorHAnsi"/>
          <w:bCs/>
        </w:rPr>
      </w:pPr>
      <w:r>
        <w:rPr>
          <w:rFonts w:cstheme="minorHAnsi"/>
          <w:bCs/>
        </w:rPr>
        <w:t xml:space="preserve">- </w:t>
      </w:r>
      <w:proofErr w:type="spellStart"/>
      <w:r>
        <w:rPr>
          <w:rFonts w:cstheme="minorHAnsi"/>
          <w:bCs/>
        </w:rPr>
        <w:t>Lykissä</w:t>
      </w:r>
      <w:proofErr w:type="spellEnd"/>
      <w:r>
        <w:rPr>
          <w:rFonts w:cstheme="minorHAnsi"/>
          <w:bCs/>
        </w:rPr>
        <w:t xml:space="preserve"> sivistysjohtaja mukana</w:t>
      </w:r>
    </w:p>
    <w:p w14:paraId="6E464E84" w14:textId="49BFBBC9" w:rsidR="00C03C22" w:rsidRDefault="00D868C5" w:rsidP="00CD2DBB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1</w:t>
      </w:r>
      <w:r w:rsidR="008C35A3">
        <w:rPr>
          <w:rFonts w:cstheme="minorHAnsi"/>
          <w:b/>
        </w:rPr>
        <w:t>4</w:t>
      </w:r>
      <w:r w:rsidR="003752B6" w:rsidRPr="002D4A64">
        <w:rPr>
          <w:rFonts w:cstheme="minorHAnsi"/>
          <w:b/>
        </w:rPr>
        <w:t>.</w:t>
      </w:r>
      <w:r w:rsidR="003752B6" w:rsidRPr="002D4A64">
        <w:rPr>
          <w:rFonts w:cstheme="minorHAnsi"/>
          <w:b/>
        </w:rPr>
        <w:tab/>
        <w:t>NUVA 25 VUOTTA-GAALA</w:t>
      </w:r>
      <w:r w:rsidR="00EA7413">
        <w:rPr>
          <w:rFonts w:cstheme="minorHAnsi"/>
          <w:b/>
        </w:rPr>
        <w:t xml:space="preserve"> 17.11.2023</w:t>
      </w:r>
      <w:r w:rsidR="00A6161A" w:rsidRPr="002D4A64">
        <w:rPr>
          <w:rFonts w:cstheme="minorHAnsi"/>
          <w:b/>
        </w:rPr>
        <w:br/>
      </w:r>
      <w:r w:rsidR="00157078">
        <w:rPr>
          <w:rFonts w:cstheme="minorHAnsi"/>
          <w:bCs/>
        </w:rPr>
        <w:t>Esitys: Päivitetään catering tilanne. Sovitaan ketkä hoitavat koristelun, koristeet aiemmin sovituissa teemaväreissä. 16.11.2023 koristellaan ja laitetaan Gaala paikka kuntoon. Käydään läpi</w:t>
      </w:r>
      <w:r w:rsidR="008C35A3">
        <w:rPr>
          <w:rFonts w:cstheme="minorHAnsi"/>
          <w:bCs/>
        </w:rPr>
        <w:t xml:space="preserve"> vielä</w:t>
      </w:r>
      <w:r w:rsidR="00157078">
        <w:rPr>
          <w:rFonts w:cstheme="minorHAnsi"/>
          <w:bCs/>
        </w:rPr>
        <w:t xml:space="preserve"> gaala</w:t>
      </w:r>
      <w:r w:rsidR="008C35A3">
        <w:rPr>
          <w:rFonts w:cstheme="minorHAnsi"/>
          <w:bCs/>
        </w:rPr>
        <w:t>an osallistujat. Sovitellaan illan aikataulu ja sovitaan kuka tulostaa illan ohjelma infot vieraille. Palkintojen jako pidetään pienimuotoisena ja mutkattomana, sovitaan palkinnon saajat. Sovitaan siitä, annetaanko kaikille vieraille jotakin kotiin vietävää.</w:t>
      </w:r>
    </w:p>
    <w:p w14:paraId="7734C49C" w14:textId="3066345B" w:rsidR="008C35A3" w:rsidRPr="008C35A3" w:rsidRDefault="008C35A3" w:rsidP="00CD2DBB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ab/>
      </w:r>
      <w:r w:rsidRPr="008C35A3">
        <w:rPr>
          <w:rFonts w:cstheme="minorHAnsi"/>
          <w:bCs/>
        </w:rPr>
        <w:t>Päätös:</w:t>
      </w:r>
      <w:r w:rsidR="0034776E">
        <w:rPr>
          <w:rFonts w:cstheme="minorHAnsi"/>
          <w:bCs/>
        </w:rPr>
        <w:t xml:space="preserve"> Catering firmoille lähetetty tänään viesti. Koristeluun sekä paikan järjestelyyn osallistuvat Pj.+ okko, </w:t>
      </w:r>
      <w:proofErr w:type="spellStart"/>
      <w:r w:rsidR="0034776E">
        <w:rPr>
          <w:rFonts w:cstheme="minorHAnsi"/>
          <w:bCs/>
        </w:rPr>
        <w:t>iris</w:t>
      </w:r>
      <w:proofErr w:type="spellEnd"/>
      <w:r w:rsidR="0034776E">
        <w:rPr>
          <w:rFonts w:cstheme="minorHAnsi"/>
          <w:bCs/>
        </w:rPr>
        <w:t xml:space="preserve">, lemmi, </w:t>
      </w:r>
      <w:proofErr w:type="spellStart"/>
      <w:r w:rsidR="0034776E">
        <w:rPr>
          <w:rFonts w:cstheme="minorHAnsi"/>
          <w:bCs/>
        </w:rPr>
        <w:t>manja</w:t>
      </w:r>
      <w:proofErr w:type="spellEnd"/>
      <w:r w:rsidR="0034776E">
        <w:rPr>
          <w:rFonts w:cstheme="minorHAnsi"/>
          <w:bCs/>
        </w:rPr>
        <w:t>,</w:t>
      </w:r>
      <w:r w:rsidR="00215DE1">
        <w:rPr>
          <w:rFonts w:cstheme="minorHAnsi"/>
          <w:bCs/>
        </w:rPr>
        <w:t xml:space="preserve"> </w:t>
      </w:r>
      <w:proofErr w:type="spellStart"/>
      <w:r w:rsidR="00215DE1">
        <w:rPr>
          <w:rFonts w:cstheme="minorHAnsi"/>
          <w:bCs/>
        </w:rPr>
        <w:t>lara</w:t>
      </w:r>
      <w:proofErr w:type="spellEnd"/>
      <w:r w:rsidR="00215DE1">
        <w:rPr>
          <w:rFonts w:cstheme="minorHAnsi"/>
          <w:bCs/>
        </w:rPr>
        <w:t>,</w:t>
      </w:r>
      <w:r w:rsidR="0034776E">
        <w:rPr>
          <w:rFonts w:cstheme="minorHAnsi"/>
          <w:bCs/>
        </w:rPr>
        <w:t xml:space="preserve"> </w:t>
      </w:r>
      <w:proofErr w:type="spellStart"/>
      <w:r w:rsidR="0034776E">
        <w:rPr>
          <w:rFonts w:cstheme="minorHAnsi"/>
          <w:bCs/>
        </w:rPr>
        <w:t>juho</w:t>
      </w:r>
      <w:proofErr w:type="spellEnd"/>
      <w:r w:rsidR="0034776E">
        <w:rPr>
          <w:rFonts w:cstheme="minorHAnsi"/>
          <w:bCs/>
        </w:rPr>
        <w:t xml:space="preserve"> ja </w:t>
      </w:r>
      <w:proofErr w:type="spellStart"/>
      <w:r w:rsidR="0034776E">
        <w:rPr>
          <w:rFonts w:cstheme="minorHAnsi"/>
          <w:bCs/>
        </w:rPr>
        <w:t>jasmin</w:t>
      </w:r>
      <w:proofErr w:type="spellEnd"/>
      <w:r w:rsidR="0034776E">
        <w:rPr>
          <w:rFonts w:cstheme="minorHAnsi"/>
          <w:bCs/>
        </w:rPr>
        <w:t xml:space="preserve">. Osallistuja lista käyty läpi ja vieraita arvioidaan saapuvan </w:t>
      </w:r>
      <w:r w:rsidR="00E95083">
        <w:rPr>
          <w:rFonts w:cstheme="minorHAnsi"/>
          <w:bCs/>
        </w:rPr>
        <w:t xml:space="preserve">paikalle 55kpl. </w:t>
      </w:r>
      <w:r w:rsidR="00DE5A9E">
        <w:rPr>
          <w:rFonts w:cstheme="minorHAnsi"/>
          <w:bCs/>
        </w:rPr>
        <w:t>Pj. tulostaa ohjelma infot ja okko tekee grafiikan.</w:t>
      </w:r>
      <w:r w:rsidR="002C321F">
        <w:rPr>
          <w:rFonts w:cstheme="minorHAnsi"/>
          <w:bCs/>
        </w:rPr>
        <w:t xml:space="preserve"> Päätettiin palkintojen saajat.</w:t>
      </w:r>
    </w:p>
    <w:p w14:paraId="7560465E" w14:textId="55B9A301" w:rsidR="00DC5899" w:rsidRPr="002D4A64" w:rsidRDefault="00CD2DBB" w:rsidP="002D4A64">
      <w:pPr>
        <w:spacing w:line="276" w:lineRule="auto"/>
        <w:ind w:left="1300" w:hanging="580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8C35A3">
        <w:rPr>
          <w:rFonts w:cstheme="minorHAnsi"/>
          <w:b/>
        </w:rPr>
        <w:t>5</w:t>
      </w:r>
      <w:r w:rsidR="009A4496" w:rsidRPr="002D4A64">
        <w:rPr>
          <w:rFonts w:cstheme="minorHAnsi"/>
          <w:b/>
        </w:rPr>
        <w:t>.</w:t>
      </w:r>
      <w:r w:rsidR="009A4496" w:rsidRPr="002D4A64">
        <w:rPr>
          <w:rFonts w:cstheme="minorHAnsi"/>
          <w:b/>
        </w:rPr>
        <w:tab/>
      </w:r>
      <w:r w:rsidR="008E419E" w:rsidRPr="002D4A64">
        <w:rPr>
          <w:rFonts w:cstheme="minorHAnsi"/>
          <w:b/>
        </w:rPr>
        <w:t>UUSIEN JÄSENTEN HYVÄKSYMINEN</w:t>
      </w:r>
    </w:p>
    <w:p w14:paraId="3C0B8109" w14:textId="58133E79" w:rsidR="00660510" w:rsidRPr="00660510" w:rsidRDefault="0046603E" w:rsidP="001E6CDE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8C35A3">
        <w:rPr>
          <w:rFonts w:cstheme="minorHAnsi"/>
          <w:b/>
        </w:rPr>
        <w:t>6</w:t>
      </w:r>
      <w:r w:rsidR="00B446DC" w:rsidRPr="002D4A64">
        <w:rPr>
          <w:rFonts w:cstheme="minorHAnsi"/>
          <w:b/>
        </w:rPr>
        <w:t>.</w:t>
      </w:r>
      <w:r w:rsidR="00B446DC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MUUT ESILLE TULEVAT ASIAT</w:t>
      </w:r>
    </w:p>
    <w:p w14:paraId="1426E57E" w14:textId="0BF8B3BD" w:rsidR="00BF030C" w:rsidRDefault="008C35A3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17</w:t>
      </w:r>
      <w:r w:rsidR="009A4496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SEURAAVAN KOKOUKSEN PÄIVÄMÄÄRÄ</w:t>
      </w:r>
      <w:r w:rsidR="00AC773A" w:rsidRPr="002D4A64">
        <w:rPr>
          <w:rFonts w:cstheme="minorHAnsi"/>
        </w:rPr>
        <w:br/>
      </w:r>
      <w:r w:rsidR="00D868C5">
        <w:rPr>
          <w:rFonts w:cstheme="minorHAnsi"/>
        </w:rPr>
        <w:t>Seuraava</w:t>
      </w:r>
      <w:r w:rsidR="002D4A64">
        <w:rPr>
          <w:rFonts w:cstheme="minorHAnsi"/>
        </w:rPr>
        <w:t xml:space="preserve"> </w:t>
      </w:r>
      <w:r w:rsidR="00AC773A" w:rsidRPr="002D4A64">
        <w:rPr>
          <w:rFonts w:cstheme="minorHAnsi"/>
        </w:rPr>
        <w:t xml:space="preserve">kokous pidetään </w:t>
      </w:r>
      <w:r w:rsidR="002D4A64">
        <w:rPr>
          <w:rFonts w:cstheme="minorHAnsi"/>
        </w:rPr>
        <w:t xml:space="preserve">maanantaina </w:t>
      </w:r>
      <w:r w:rsidR="00D85381">
        <w:rPr>
          <w:rFonts w:cstheme="minorHAnsi"/>
        </w:rPr>
        <w:t>1</w:t>
      </w:r>
      <w:r>
        <w:rPr>
          <w:rFonts w:cstheme="minorHAnsi"/>
        </w:rPr>
        <w:t>3</w:t>
      </w:r>
      <w:r w:rsidR="00D868C5">
        <w:rPr>
          <w:rFonts w:cstheme="minorHAnsi"/>
        </w:rPr>
        <w:t>.</w:t>
      </w:r>
      <w:r w:rsidR="0008781E">
        <w:rPr>
          <w:rFonts w:cstheme="minorHAnsi"/>
        </w:rPr>
        <w:t>1</w:t>
      </w:r>
      <w:r>
        <w:rPr>
          <w:rFonts w:cstheme="minorHAnsi"/>
        </w:rPr>
        <w:t>1</w:t>
      </w:r>
      <w:r w:rsidR="00AC773A" w:rsidRPr="002D4A64">
        <w:rPr>
          <w:rFonts w:cstheme="minorHAnsi"/>
        </w:rPr>
        <w:t>.202</w:t>
      </w:r>
      <w:r w:rsidR="00BF030C" w:rsidRPr="002D4A64">
        <w:rPr>
          <w:rFonts w:cstheme="minorHAnsi"/>
        </w:rPr>
        <w:t>3</w:t>
      </w:r>
      <w:r w:rsidR="00AC773A" w:rsidRPr="002D4A64">
        <w:rPr>
          <w:rFonts w:cstheme="minorHAnsi"/>
        </w:rPr>
        <w:t xml:space="preserve"> klo 1</w:t>
      </w:r>
      <w:r w:rsidR="00BF030C" w:rsidRPr="002D4A64">
        <w:rPr>
          <w:rFonts w:cstheme="minorHAnsi"/>
        </w:rPr>
        <w:t>7</w:t>
      </w:r>
      <w:r w:rsidR="00AC773A" w:rsidRPr="002D4A64">
        <w:rPr>
          <w:rFonts w:cstheme="minorHAnsi"/>
        </w:rPr>
        <w:t>.</w:t>
      </w:r>
      <w:r w:rsidR="00BF030C" w:rsidRPr="002D4A64">
        <w:rPr>
          <w:rFonts w:cstheme="minorHAnsi"/>
        </w:rPr>
        <w:t>45.</w:t>
      </w:r>
      <w:r w:rsidR="00BF030C" w:rsidRPr="002D4A64">
        <w:rPr>
          <w:rFonts w:cstheme="minorHAnsi"/>
        </w:rPr>
        <w:br/>
      </w:r>
      <w:r w:rsidR="00C07CCE" w:rsidRPr="002D4A64">
        <w:rPr>
          <w:rFonts w:cstheme="minorHAnsi"/>
        </w:rPr>
        <w:t>Kokouspaikka</w:t>
      </w:r>
      <w:r w:rsidR="00CD2DBB" w:rsidRPr="002D4A64">
        <w:rPr>
          <w:rFonts w:cstheme="minorHAnsi"/>
        </w:rPr>
        <w:t xml:space="preserve"> </w:t>
      </w:r>
      <w:r w:rsidR="00D868C5">
        <w:rPr>
          <w:rFonts w:cstheme="minorHAnsi"/>
        </w:rPr>
        <w:t>Kokoustila Asema</w:t>
      </w:r>
      <w:r w:rsidR="00CD2DBB" w:rsidRPr="002D4A64">
        <w:rPr>
          <w:rFonts w:cstheme="minorHAnsi"/>
        </w:rPr>
        <w:t xml:space="preserve">, Eteläinen Asemakatu </w:t>
      </w:r>
      <w:r w:rsidR="00D868C5">
        <w:rPr>
          <w:rFonts w:cstheme="minorHAnsi"/>
        </w:rPr>
        <w:t>2</w:t>
      </w:r>
      <w:r w:rsidR="00BF030C" w:rsidRPr="002D4A64">
        <w:rPr>
          <w:rFonts w:cstheme="minorHAnsi"/>
        </w:rPr>
        <w:t>.</w:t>
      </w:r>
    </w:p>
    <w:p w14:paraId="660777CF" w14:textId="2C777D34" w:rsidR="001A1631" w:rsidRPr="001A1631" w:rsidRDefault="001A1631" w:rsidP="001A1631">
      <w:pPr>
        <w:spacing w:line="276" w:lineRule="auto"/>
        <w:ind w:left="1300"/>
        <w:rPr>
          <w:rFonts w:cstheme="minorHAnsi"/>
          <w:bCs/>
        </w:rPr>
      </w:pPr>
      <w:r w:rsidRPr="001A1631">
        <w:rPr>
          <w:rFonts w:cstheme="minorHAnsi"/>
          <w:bCs/>
        </w:rPr>
        <w:t xml:space="preserve">Loppuvuoden kokouspäivämäärät liitteenä. LIITE </w:t>
      </w:r>
      <w:r w:rsidR="00127EFA">
        <w:rPr>
          <w:rFonts w:cstheme="minorHAnsi"/>
          <w:bCs/>
        </w:rPr>
        <w:t>2</w:t>
      </w:r>
      <w:r w:rsidRPr="001A1631">
        <w:rPr>
          <w:rFonts w:cstheme="minorHAnsi"/>
          <w:bCs/>
        </w:rPr>
        <w:t>.</w:t>
      </w:r>
    </w:p>
    <w:p w14:paraId="06CE95AF" w14:textId="05C2F834" w:rsidR="00D868C5" w:rsidRPr="00271E5B" w:rsidRDefault="008C35A3" w:rsidP="00D868C5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18</w:t>
      </w:r>
      <w:r w:rsidR="005157E0" w:rsidRPr="002D4A64">
        <w:rPr>
          <w:rFonts w:cstheme="minorHAnsi"/>
          <w:b/>
        </w:rPr>
        <w:t>.</w:t>
      </w:r>
      <w:r w:rsidR="005157E0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KOKOUKSEN PÄÄTTÄMINEN</w:t>
      </w:r>
      <w:bookmarkEnd w:id="0"/>
      <w:r w:rsidR="00B36789">
        <w:rPr>
          <w:rFonts w:cstheme="minorHAnsi"/>
          <w:b/>
        </w:rPr>
        <w:br/>
      </w:r>
      <w:r w:rsidR="00B36789" w:rsidRPr="00271E5B">
        <w:rPr>
          <w:rFonts w:cstheme="minorHAnsi"/>
          <w:bCs/>
        </w:rPr>
        <w:t>Puheen</w:t>
      </w:r>
      <w:r w:rsidR="00271E5B" w:rsidRPr="00271E5B">
        <w:rPr>
          <w:rFonts w:cstheme="minorHAnsi"/>
          <w:bCs/>
        </w:rPr>
        <w:t>johtaja päätti kokouksen klo</w:t>
      </w:r>
      <w:r>
        <w:rPr>
          <w:rFonts w:cstheme="minorHAnsi"/>
          <w:bCs/>
        </w:rPr>
        <w:t>:</w:t>
      </w:r>
      <w:r w:rsidR="00BB553C">
        <w:rPr>
          <w:rFonts w:cstheme="minorHAnsi"/>
          <w:bCs/>
        </w:rPr>
        <w:t>20.15</w:t>
      </w:r>
    </w:p>
    <w:p w14:paraId="66B5469C" w14:textId="77777777" w:rsidR="008447A6" w:rsidRDefault="008447A6" w:rsidP="00D868C5">
      <w:pPr>
        <w:spacing w:line="276" w:lineRule="auto"/>
        <w:ind w:left="1300" w:hanging="580"/>
        <w:rPr>
          <w:rFonts w:cstheme="minorHAnsi"/>
          <w:b/>
        </w:rPr>
      </w:pPr>
    </w:p>
    <w:p w14:paraId="0B4656FF" w14:textId="77777777" w:rsidR="008447A6" w:rsidRDefault="008447A6" w:rsidP="00D868C5">
      <w:pPr>
        <w:spacing w:line="276" w:lineRule="auto"/>
        <w:ind w:left="1300" w:hanging="580"/>
        <w:rPr>
          <w:rFonts w:cstheme="minorHAnsi"/>
          <w:b/>
        </w:rPr>
      </w:pPr>
    </w:p>
    <w:p w14:paraId="7F9034D9" w14:textId="66F6EF88" w:rsidR="008447A6" w:rsidRDefault="00B36789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 xml:space="preserve">Pöytäkirjan vakuudeksi Riihimäellä </w:t>
      </w:r>
      <w:r w:rsidR="008C35A3">
        <w:rPr>
          <w:rFonts w:cstheme="minorHAnsi"/>
          <w:b/>
        </w:rPr>
        <w:t>6.11</w:t>
      </w:r>
      <w:r>
        <w:rPr>
          <w:rFonts w:cstheme="minorHAnsi"/>
          <w:b/>
        </w:rPr>
        <w:t>.2023</w:t>
      </w:r>
    </w:p>
    <w:p w14:paraId="58747D74" w14:textId="77777777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</w:p>
    <w:p w14:paraId="2997D862" w14:textId="146C3D4F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 xml:space="preserve">Jenny Kankaantähti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="00BB553C">
        <w:rPr>
          <w:rFonts w:cstheme="minorHAnsi"/>
          <w:b/>
        </w:rPr>
        <w:t>Jenny Kankaantähti</w:t>
      </w:r>
    </w:p>
    <w:p w14:paraId="710BECED" w14:textId="042C2D8E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Puheenjohtaja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Sihteeri</w:t>
      </w:r>
    </w:p>
    <w:p w14:paraId="75A09D5D" w14:textId="77777777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</w:p>
    <w:p w14:paraId="063D4ADE" w14:textId="77777777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</w:p>
    <w:p w14:paraId="678CC01A" w14:textId="243B9BB8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Iris Kekki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="008C35A3">
        <w:rPr>
          <w:rFonts w:cstheme="minorHAnsi"/>
          <w:b/>
        </w:rPr>
        <w:t>Okko Lausmaa</w:t>
      </w:r>
    </w:p>
    <w:p w14:paraId="68BAAC49" w14:textId="43D129BA" w:rsidR="00B36789" w:rsidRDefault="00B36789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Pöytäkirjantarkastaja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proofErr w:type="spellStart"/>
      <w:r>
        <w:rPr>
          <w:rFonts w:cstheme="minorHAnsi"/>
          <w:b/>
        </w:rPr>
        <w:t>Pöytäkirjantarkastaja</w:t>
      </w:r>
      <w:proofErr w:type="spellEnd"/>
    </w:p>
    <w:p w14:paraId="24AACA32" w14:textId="2D797440" w:rsidR="00127EFA" w:rsidRDefault="00127EFA" w:rsidP="00D868C5">
      <w:pPr>
        <w:spacing w:line="276" w:lineRule="auto"/>
        <w:ind w:left="1300" w:hanging="580"/>
        <w:rPr>
          <w:rFonts w:cstheme="minorHAnsi"/>
          <w:b/>
        </w:rPr>
      </w:pPr>
    </w:p>
    <w:p w14:paraId="629381EE" w14:textId="318DBDC1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LIITE 1</w:t>
      </w:r>
    </w:p>
    <w:p w14:paraId="2778244C" w14:textId="292F1742" w:rsidR="00127EFA" w:rsidRPr="00127EFA" w:rsidRDefault="00127EFA" w:rsidP="00127EFA">
      <w:pPr>
        <w:spacing w:line="276" w:lineRule="auto"/>
        <w:rPr>
          <w:rFonts w:cstheme="minorHAnsi"/>
          <w:b/>
        </w:rPr>
      </w:pPr>
      <w:r w:rsidRPr="00127EFA">
        <w:rPr>
          <w:rFonts w:cstheme="minorHAnsi"/>
          <w:b/>
        </w:rPr>
        <w:t>Nuorisovaltuuston kokous</w:t>
      </w:r>
      <w:r w:rsidR="008C35A3">
        <w:rPr>
          <w:rFonts w:cstheme="minorHAnsi"/>
          <w:b/>
        </w:rPr>
        <w:t xml:space="preserve"> 6.11</w:t>
      </w:r>
      <w:r w:rsidRPr="00127EFA">
        <w:rPr>
          <w:rFonts w:cstheme="minorHAnsi"/>
          <w:b/>
        </w:rPr>
        <w:t>.2023</w:t>
      </w:r>
      <w:r w:rsidRPr="00127EFA">
        <w:rPr>
          <w:rFonts w:cstheme="minorHAnsi"/>
          <w:b/>
        </w:rPr>
        <w:tab/>
      </w:r>
      <w:r w:rsidRPr="00127EFA">
        <w:rPr>
          <w:rFonts w:cstheme="minorHAnsi"/>
          <w:b/>
        </w:rPr>
        <w:tab/>
      </w:r>
      <w:r w:rsidRPr="00127EFA">
        <w:rPr>
          <w:rFonts w:cstheme="minorHAnsi"/>
          <w:b/>
        </w:rPr>
        <w:tab/>
      </w:r>
      <w:r w:rsidRPr="00127EFA">
        <w:rPr>
          <w:rFonts w:cstheme="minorHAnsi"/>
          <w:b/>
        </w:rPr>
        <w:tab/>
      </w:r>
      <w:r w:rsidRPr="00127EFA">
        <w:rPr>
          <w:rFonts w:cstheme="minorHAnsi"/>
          <w:b/>
        </w:rPr>
        <w:tab/>
      </w:r>
      <w:r w:rsidRPr="00127EFA">
        <w:rPr>
          <w:rFonts w:cstheme="minorHAnsi"/>
          <w:b/>
        </w:rPr>
        <w:tab/>
      </w:r>
    </w:p>
    <w:p w14:paraId="3F7603B8" w14:textId="471550EC" w:rsidR="00FB11A9" w:rsidRDefault="00127EFA" w:rsidP="00127EFA">
      <w:pPr>
        <w:spacing w:line="276" w:lineRule="auto"/>
        <w:rPr>
          <w:rFonts w:cstheme="minorHAnsi"/>
          <w:b/>
        </w:rPr>
      </w:pPr>
      <w:r w:rsidRPr="00127EFA">
        <w:rPr>
          <w:rFonts w:cstheme="minorHAnsi"/>
          <w:b/>
        </w:rPr>
        <w:t>Osallistujalista</w:t>
      </w:r>
    </w:p>
    <w:p w14:paraId="1AECC375" w14:textId="77777777" w:rsidR="00127EFA" w:rsidRDefault="00127EFA" w:rsidP="00127EFA">
      <w:pPr>
        <w:spacing w:line="276" w:lineRule="auto"/>
        <w:rPr>
          <w:rFonts w:cstheme="minorHAnsi"/>
          <w:b/>
        </w:rPr>
      </w:pPr>
    </w:p>
    <w:p w14:paraId="1A1C27B1" w14:textId="3C7E0C2A" w:rsidR="00127EFA" w:rsidRDefault="00127EFA" w:rsidP="00127EF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>Kankaantähti Jenny (Kokouksen puheenjohtaja)</w:t>
      </w:r>
    </w:p>
    <w:p w14:paraId="5934B59A" w14:textId="77777777" w:rsidR="00F73FDC" w:rsidRDefault="00F73FDC">
      <w:pPr>
        <w:rPr>
          <w:rFonts w:cstheme="minorHAnsi"/>
          <w:b/>
        </w:rPr>
      </w:pPr>
      <w:r>
        <w:rPr>
          <w:rFonts w:cstheme="minorHAnsi"/>
          <w:b/>
        </w:rPr>
        <w:t>Juho Rintakoski</w:t>
      </w:r>
    </w:p>
    <w:p w14:paraId="64CBCA08" w14:textId="77777777" w:rsidR="00F73FDC" w:rsidRDefault="00F73FDC">
      <w:pPr>
        <w:rPr>
          <w:rFonts w:cstheme="minorHAnsi"/>
          <w:b/>
        </w:rPr>
      </w:pPr>
      <w:r>
        <w:rPr>
          <w:rFonts w:cstheme="minorHAnsi"/>
          <w:b/>
        </w:rPr>
        <w:t>Lemmi Sovio</w:t>
      </w:r>
    </w:p>
    <w:p w14:paraId="2D2CF7A2" w14:textId="77777777" w:rsidR="00F73FDC" w:rsidRDefault="00F73FDC">
      <w:pPr>
        <w:rPr>
          <w:rFonts w:cstheme="minorHAnsi"/>
          <w:b/>
        </w:rPr>
      </w:pPr>
      <w:r>
        <w:rPr>
          <w:rFonts w:cstheme="minorHAnsi"/>
          <w:b/>
        </w:rPr>
        <w:t>Okko Lausmaa</w:t>
      </w:r>
    </w:p>
    <w:p w14:paraId="107D9C8D" w14:textId="77777777" w:rsidR="00F73FDC" w:rsidRDefault="00F73FDC">
      <w:pPr>
        <w:rPr>
          <w:rFonts w:cstheme="minorHAnsi"/>
          <w:b/>
        </w:rPr>
      </w:pPr>
      <w:r>
        <w:rPr>
          <w:rFonts w:cstheme="minorHAnsi"/>
          <w:b/>
        </w:rPr>
        <w:t>Iris Kekki</w:t>
      </w:r>
    </w:p>
    <w:p w14:paraId="1DADA504" w14:textId="77777777" w:rsidR="00F73FDC" w:rsidRDefault="00F73FDC">
      <w:pPr>
        <w:rPr>
          <w:rFonts w:cstheme="minorHAnsi"/>
          <w:b/>
        </w:rPr>
      </w:pPr>
      <w:r>
        <w:rPr>
          <w:rFonts w:cstheme="minorHAnsi"/>
          <w:b/>
        </w:rPr>
        <w:t>Jasmin Kankaantähti</w:t>
      </w:r>
    </w:p>
    <w:p w14:paraId="085957AC" w14:textId="77777777" w:rsidR="00F73FDC" w:rsidRDefault="00F73FDC">
      <w:pPr>
        <w:rPr>
          <w:rFonts w:cstheme="minorHAnsi"/>
          <w:b/>
        </w:rPr>
      </w:pPr>
      <w:r>
        <w:rPr>
          <w:rFonts w:cstheme="minorHAnsi"/>
          <w:b/>
        </w:rPr>
        <w:t>Fiia Niemelä</w:t>
      </w:r>
    </w:p>
    <w:p w14:paraId="2F9D264E" w14:textId="767963B5" w:rsidR="00FB11A9" w:rsidRDefault="00F73FDC">
      <w:pPr>
        <w:rPr>
          <w:rFonts w:cstheme="minorHAnsi"/>
          <w:b/>
        </w:rPr>
      </w:pPr>
      <w:r>
        <w:rPr>
          <w:rFonts w:cstheme="minorHAnsi"/>
          <w:b/>
        </w:rPr>
        <w:t>Aino-Liisa Mämmelä</w:t>
      </w:r>
      <w:r w:rsidR="00FB11A9">
        <w:rPr>
          <w:rFonts w:cstheme="minorHAnsi"/>
          <w:b/>
        </w:rPr>
        <w:br w:type="page"/>
      </w:r>
    </w:p>
    <w:p w14:paraId="2F043B68" w14:textId="64FB1D89" w:rsidR="00FB2FB8" w:rsidRDefault="00FB11A9" w:rsidP="001E6CDE">
      <w:pPr>
        <w:spacing w:line="276" w:lineRule="auto"/>
        <w:ind w:left="1300" w:hanging="580"/>
        <w:rPr>
          <w:rFonts w:cstheme="minorHAnsi"/>
          <w:b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2FB8">
        <w:rPr>
          <w:rFonts w:cstheme="minorHAnsi"/>
          <w:b/>
        </w:rPr>
        <w:t xml:space="preserve">LIITE </w:t>
      </w:r>
      <w:r w:rsidR="00127EFA">
        <w:rPr>
          <w:rFonts w:cstheme="minorHAnsi"/>
          <w:b/>
        </w:rPr>
        <w:t>2</w:t>
      </w:r>
    </w:p>
    <w:p w14:paraId="7D445A79" w14:textId="77777777" w:rsidR="00FB2FB8" w:rsidRDefault="00FB2FB8" w:rsidP="00236A20">
      <w:pPr>
        <w:spacing w:line="276" w:lineRule="auto"/>
        <w:rPr>
          <w:rFonts w:cstheme="minorHAnsi"/>
          <w:b/>
        </w:rPr>
      </w:pPr>
    </w:p>
    <w:p w14:paraId="305FACED" w14:textId="2B2B1653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Tähdellä merkityt kokoukset joudutaan pitämään muualla kuin kokoustila Asemassa!</w:t>
      </w:r>
    </w:p>
    <w:p w14:paraId="6D62D3B4" w14:textId="52345563" w:rsidR="008B77BE" w:rsidRPr="002D4A64" w:rsidRDefault="008B77BE" w:rsidP="00236A20">
      <w:pPr>
        <w:spacing w:line="276" w:lineRule="auto"/>
        <w:rPr>
          <w:rFonts w:cstheme="minorHAnsi"/>
          <w:b/>
        </w:rPr>
      </w:pPr>
    </w:p>
    <w:p w14:paraId="63E715EB" w14:textId="3F3B6C8F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13.11.</w:t>
      </w:r>
    </w:p>
    <w:p w14:paraId="65C07361" w14:textId="4B1180BD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27.11.*</w:t>
      </w:r>
    </w:p>
    <w:p w14:paraId="7984B231" w14:textId="0F26EB6E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11.12.</w:t>
      </w:r>
    </w:p>
    <w:sectPr w:rsidR="008B77BE" w:rsidRPr="002D4A64" w:rsidSect="00B02622">
      <w:headerReference w:type="even" r:id="rId8"/>
      <w:headerReference w:type="default" r:id="rId9"/>
      <w:footerReference w:type="default" r:id="rId10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5A885" w14:textId="77777777" w:rsidR="00860372" w:rsidRDefault="00860372" w:rsidP="006C6586">
      <w:r>
        <w:separator/>
      </w:r>
    </w:p>
  </w:endnote>
  <w:endnote w:type="continuationSeparator" w:id="0">
    <w:p w14:paraId="143FFAA5" w14:textId="77777777" w:rsidR="00860372" w:rsidRDefault="00860372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8C5D83-9E11-42D5-B504-178C6DA7B54D}"/>
    <w:embedBold r:id="rId2" w:fontKey="{37478F07-1CD9-4E40-94CB-391A4FDFFD78}"/>
    <w:embedItalic r:id="rId3" w:fontKey="{3FD078B2-600A-4FED-9A35-FB26FC797CDD}"/>
    <w:embedBoldItalic r:id="rId4" w:fontKey="{8437E111-7694-4B23-9CAC-37436CC69E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6F9B6" w14:textId="77777777" w:rsidR="00860372" w:rsidRDefault="00860372" w:rsidP="006C6586">
      <w:r>
        <w:separator/>
      </w:r>
    </w:p>
  </w:footnote>
  <w:footnote w:type="continuationSeparator" w:id="0">
    <w:p w14:paraId="73BFB491" w14:textId="77777777" w:rsidR="00860372" w:rsidRDefault="00860372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2FF6EF4"/>
    <w:multiLevelType w:val="hybridMultilevel"/>
    <w:tmpl w:val="33EC579E"/>
    <w:lvl w:ilvl="0" w:tplc="96B2BAF8">
      <w:start w:val="5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4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52D02B5"/>
    <w:multiLevelType w:val="hybridMultilevel"/>
    <w:tmpl w:val="6218B75C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 w15:restartNumberingAfterBreak="0">
    <w:nsid w:val="19D068C8"/>
    <w:multiLevelType w:val="hybridMultilevel"/>
    <w:tmpl w:val="F0A0DA44"/>
    <w:lvl w:ilvl="0" w:tplc="A678B82C">
      <w:start w:val="1"/>
      <w:numFmt w:val="decimal"/>
      <w:lvlText w:val="%1."/>
      <w:lvlJc w:val="left"/>
      <w:pPr>
        <w:ind w:left="1300" w:hanging="58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9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2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1397156"/>
    <w:multiLevelType w:val="hybridMultilevel"/>
    <w:tmpl w:val="56E86BAC"/>
    <w:lvl w:ilvl="0" w:tplc="9500846A">
      <w:start w:val="2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4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5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258708C"/>
    <w:multiLevelType w:val="hybridMultilevel"/>
    <w:tmpl w:val="07A49894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31" w15:restartNumberingAfterBreak="0">
    <w:nsid w:val="777B7757"/>
    <w:multiLevelType w:val="hybridMultilevel"/>
    <w:tmpl w:val="3EBADDA4"/>
    <w:lvl w:ilvl="0" w:tplc="BD6ED866">
      <w:start w:val="4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2" w15:restartNumberingAfterBreak="0">
    <w:nsid w:val="7DCD629D"/>
    <w:multiLevelType w:val="hybridMultilevel"/>
    <w:tmpl w:val="3320AF60"/>
    <w:lvl w:ilvl="0" w:tplc="BFDE405A">
      <w:start w:val="6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194002549">
    <w:abstractNumId w:val="26"/>
  </w:num>
  <w:num w:numId="2" w16cid:durableId="1522548799">
    <w:abstractNumId w:val="12"/>
  </w:num>
  <w:num w:numId="3" w16cid:durableId="2029403678">
    <w:abstractNumId w:val="22"/>
  </w:num>
  <w:num w:numId="4" w16cid:durableId="189912304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4"/>
  </w:num>
  <w:num w:numId="6" w16cid:durableId="371345235">
    <w:abstractNumId w:val="25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9"/>
  </w:num>
  <w:num w:numId="19" w16cid:durableId="689184807">
    <w:abstractNumId w:val="29"/>
  </w:num>
  <w:num w:numId="20" w16cid:durableId="380250778">
    <w:abstractNumId w:val="17"/>
  </w:num>
  <w:num w:numId="21" w16cid:durableId="1822187521">
    <w:abstractNumId w:val="27"/>
  </w:num>
  <w:num w:numId="22" w16cid:durableId="1628273560">
    <w:abstractNumId w:val="28"/>
  </w:num>
  <w:num w:numId="23" w16cid:durableId="397214908">
    <w:abstractNumId w:val="20"/>
  </w:num>
  <w:num w:numId="24" w16cid:durableId="2117869217">
    <w:abstractNumId w:val="21"/>
  </w:num>
  <w:num w:numId="25" w16cid:durableId="1278829829">
    <w:abstractNumId w:val="18"/>
  </w:num>
  <w:num w:numId="26" w16cid:durableId="1799912678">
    <w:abstractNumId w:val="24"/>
  </w:num>
  <w:num w:numId="27" w16cid:durableId="1713530202">
    <w:abstractNumId w:val="10"/>
  </w:num>
  <w:num w:numId="28" w16cid:durableId="1487626718">
    <w:abstractNumId w:val="16"/>
  </w:num>
  <w:num w:numId="29" w16cid:durableId="940066319">
    <w:abstractNumId w:val="31"/>
  </w:num>
  <w:num w:numId="30" w16cid:durableId="314576358">
    <w:abstractNumId w:val="30"/>
  </w:num>
  <w:num w:numId="31" w16cid:durableId="1050334">
    <w:abstractNumId w:val="15"/>
  </w:num>
  <w:num w:numId="32" w16cid:durableId="1843355259">
    <w:abstractNumId w:val="32"/>
  </w:num>
  <w:num w:numId="33" w16cid:durableId="728118687">
    <w:abstractNumId w:val="23"/>
  </w:num>
  <w:num w:numId="34" w16cid:durableId="15617490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M6gFAA7SyNstAAAA"/>
  </w:docVars>
  <w:rsids>
    <w:rsidRoot w:val="000A11C3"/>
    <w:rsid w:val="000043F8"/>
    <w:rsid w:val="0001158A"/>
    <w:rsid w:val="0002466D"/>
    <w:rsid w:val="00035FBC"/>
    <w:rsid w:val="0006685D"/>
    <w:rsid w:val="00071938"/>
    <w:rsid w:val="00075B57"/>
    <w:rsid w:val="00076E09"/>
    <w:rsid w:val="0008781E"/>
    <w:rsid w:val="00090B7E"/>
    <w:rsid w:val="000A11C3"/>
    <w:rsid w:val="000A6BFD"/>
    <w:rsid w:val="000B155B"/>
    <w:rsid w:val="000C1CF4"/>
    <w:rsid w:val="000C6FB0"/>
    <w:rsid w:val="000D41AF"/>
    <w:rsid w:val="000E173B"/>
    <w:rsid w:val="000E795A"/>
    <w:rsid w:val="000F18BB"/>
    <w:rsid w:val="001115EE"/>
    <w:rsid w:val="001239C5"/>
    <w:rsid w:val="00127E73"/>
    <w:rsid w:val="00127EFA"/>
    <w:rsid w:val="001325BD"/>
    <w:rsid w:val="00140371"/>
    <w:rsid w:val="0014151F"/>
    <w:rsid w:val="00151261"/>
    <w:rsid w:val="0015300A"/>
    <w:rsid w:val="00157078"/>
    <w:rsid w:val="0016408E"/>
    <w:rsid w:val="00182402"/>
    <w:rsid w:val="0018632E"/>
    <w:rsid w:val="00186D00"/>
    <w:rsid w:val="001A1631"/>
    <w:rsid w:val="001A7597"/>
    <w:rsid w:val="001A76B1"/>
    <w:rsid w:val="001B2D84"/>
    <w:rsid w:val="001C04D8"/>
    <w:rsid w:val="001D2B48"/>
    <w:rsid w:val="001E4B59"/>
    <w:rsid w:val="001E6CDE"/>
    <w:rsid w:val="0021234E"/>
    <w:rsid w:val="0021301C"/>
    <w:rsid w:val="00215DE1"/>
    <w:rsid w:val="00222A55"/>
    <w:rsid w:val="0023137F"/>
    <w:rsid w:val="00236636"/>
    <w:rsid w:val="00236902"/>
    <w:rsid w:val="00236A20"/>
    <w:rsid w:val="002528DA"/>
    <w:rsid w:val="00252C7B"/>
    <w:rsid w:val="00261C21"/>
    <w:rsid w:val="00271E5B"/>
    <w:rsid w:val="00272176"/>
    <w:rsid w:val="002726BB"/>
    <w:rsid w:val="0027504F"/>
    <w:rsid w:val="00291EAA"/>
    <w:rsid w:val="00292869"/>
    <w:rsid w:val="00293736"/>
    <w:rsid w:val="002B2FE6"/>
    <w:rsid w:val="002C27BE"/>
    <w:rsid w:val="002C321F"/>
    <w:rsid w:val="002C378D"/>
    <w:rsid w:val="002C4068"/>
    <w:rsid w:val="002C6D14"/>
    <w:rsid w:val="002D2E5C"/>
    <w:rsid w:val="002D4A64"/>
    <w:rsid w:val="002F7AB9"/>
    <w:rsid w:val="00303DB7"/>
    <w:rsid w:val="0031041C"/>
    <w:rsid w:val="0031354E"/>
    <w:rsid w:val="0034776E"/>
    <w:rsid w:val="00347950"/>
    <w:rsid w:val="003578D8"/>
    <w:rsid w:val="00365851"/>
    <w:rsid w:val="003752B6"/>
    <w:rsid w:val="00397707"/>
    <w:rsid w:val="003B53A4"/>
    <w:rsid w:val="003D5193"/>
    <w:rsid w:val="003D655F"/>
    <w:rsid w:val="003E12B7"/>
    <w:rsid w:val="003F53FF"/>
    <w:rsid w:val="003F5757"/>
    <w:rsid w:val="00405D9F"/>
    <w:rsid w:val="00416B7B"/>
    <w:rsid w:val="00434630"/>
    <w:rsid w:val="004514B3"/>
    <w:rsid w:val="0045298D"/>
    <w:rsid w:val="0046603E"/>
    <w:rsid w:val="00466AEE"/>
    <w:rsid w:val="00474AF1"/>
    <w:rsid w:val="00483976"/>
    <w:rsid w:val="00484195"/>
    <w:rsid w:val="00485D02"/>
    <w:rsid w:val="0048634A"/>
    <w:rsid w:val="00496AEE"/>
    <w:rsid w:val="004C52C0"/>
    <w:rsid w:val="004D0CC1"/>
    <w:rsid w:val="004F5201"/>
    <w:rsid w:val="00502A7D"/>
    <w:rsid w:val="00507D8A"/>
    <w:rsid w:val="005157E0"/>
    <w:rsid w:val="0052201E"/>
    <w:rsid w:val="0058506E"/>
    <w:rsid w:val="005907CC"/>
    <w:rsid w:val="005A755E"/>
    <w:rsid w:val="005B6A1C"/>
    <w:rsid w:val="005C0EE7"/>
    <w:rsid w:val="005C656D"/>
    <w:rsid w:val="005E11B2"/>
    <w:rsid w:val="005F2ADF"/>
    <w:rsid w:val="005F70F4"/>
    <w:rsid w:val="00606C60"/>
    <w:rsid w:val="006152F3"/>
    <w:rsid w:val="00634B52"/>
    <w:rsid w:val="00660510"/>
    <w:rsid w:val="006A1049"/>
    <w:rsid w:val="006B7984"/>
    <w:rsid w:val="006C006F"/>
    <w:rsid w:val="006C6586"/>
    <w:rsid w:val="006D285A"/>
    <w:rsid w:val="006F4DFB"/>
    <w:rsid w:val="0070185A"/>
    <w:rsid w:val="00710AD9"/>
    <w:rsid w:val="00722142"/>
    <w:rsid w:val="00736A16"/>
    <w:rsid w:val="00740BD2"/>
    <w:rsid w:val="007410CE"/>
    <w:rsid w:val="007427DB"/>
    <w:rsid w:val="00744437"/>
    <w:rsid w:val="007524C8"/>
    <w:rsid w:val="007778A2"/>
    <w:rsid w:val="00782103"/>
    <w:rsid w:val="00785BF8"/>
    <w:rsid w:val="00793210"/>
    <w:rsid w:val="00795FB1"/>
    <w:rsid w:val="00797A5F"/>
    <w:rsid w:val="007A4DC1"/>
    <w:rsid w:val="007B24FA"/>
    <w:rsid w:val="007B3277"/>
    <w:rsid w:val="007C1F7D"/>
    <w:rsid w:val="007D04A2"/>
    <w:rsid w:val="007E296D"/>
    <w:rsid w:val="007E3878"/>
    <w:rsid w:val="007E44A4"/>
    <w:rsid w:val="007E4960"/>
    <w:rsid w:val="007E727A"/>
    <w:rsid w:val="007F1887"/>
    <w:rsid w:val="0080631C"/>
    <w:rsid w:val="00824C32"/>
    <w:rsid w:val="008326DB"/>
    <w:rsid w:val="00842C8D"/>
    <w:rsid w:val="008447A6"/>
    <w:rsid w:val="00847235"/>
    <w:rsid w:val="00860372"/>
    <w:rsid w:val="008633E5"/>
    <w:rsid w:val="0086668B"/>
    <w:rsid w:val="00866929"/>
    <w:rsid w:val="00870D87"/>
    <w:rsid w:val="0087273A"/>
    <w:rsid w:val="00882ED0"/>
    <w:rsid w:val="00890626"/>
    <w:rsid w:val="0089579C"/>
    <w:rsid w:val="008A2B45"/>
    <w:rsid w:val="008B77BE"/>
    <w:rsid w:val="008C35A3"/>
    <w:rsid w:val="008D6C8E"/>
    <w:rsid w:val="008D7890"/>
    <w:rsid w:val="008E0ADA"/>
    <w:rsid w:val="008E419E"/>
    <w:rsid w:val="00904231"/>
    <w:rsid w:val="00907103"/>
    <w:rsid w:val="00913B5E"/>
    <w:rsid w:val="00916289"/>
    <w:rsid w:val="00922125"/>
    <w:rsid w:val="00942A53"/>
    <w:rsid w:val="00956A32"/>
    <w:rsid w:val="00975537"/>
    <w:rsid w:val="009A4496"/>
    <w:rsid w:val="009D20FA"/>
    <w:rsid w:val="009E2FA4"/>
    <w:rsid w:val="009E3397"/>
    <w:rsid w:val="00A103DB"/>
    <w:rsid w:val="00A12DE5"/>
    <w:rsid w:val="00A166D6"/>
    <w:rsid w:val="00A317BE"/>
    <w:rsid w:val="00A40B6E"/>
    <w:rsid w:val="00A43CB3"/>
    <w:rsid w:val="00A45570"/>
    <w:rsid w:val="00A459E1"/>
    <w:rsid w:val="00A47258"/>
    <w:rsid w:val="00A57D00"/>
    <w:rsid w:val="00A6161A"/>
    <w:rsid w:val="00A6598E"/>
    <w:rsid w:val="00A703B3"/>
    <w:rsid w:val="00A76D28"/>
    <w:rsid w:val="00A81AB2"/>
    <w:rsid w:val="00AA2F75"/>
    <w:rsid w:val="00AB6136"/>
    <w:rsid w:val="00AC4A0B"/>
    <w:rsid w:val="00AC773A"/>
    <w:rsid w:val="00AD3E6F"/>
    <w:rsid w:val="00AE1A14"/>
    <w:rsid w:val="00AE1E06"/>
    <w:rsid w:val="00AE4448"/>
    <w:rsid w:val="00AF19C6"/>
    <w:rsid w:val="00AF718F"/>
    <w:rsid w:val="00B02622"/>
    <w:rsid w:val="00B03AEC"/>
    <w:rsid w:val="00B04386"/>
    <w:rsid w:val="00B05DE3"/>
    <w:rsid w:val="00B0759E"/>
    <w:rsid w:val="00B31BF9"/>
    <w:rsid w:val="00B36789"/>
    <w:rsid w:val="00B446DC"/>
    <w:rsid w:val="00B5323F"/>
    <w:rsid w:val="00B6268F"/>
    <w:rsid w:val="00B83285"/>
    <w:rsid w:val="00B87358"/>
    <w:rsid w:val="00BA1CDB"/>
    <w:rsid w:val="00BA7B12"/>
    <w:rsid w:val="00BB1937"/>
    <w:rsid w:val="00BB404B"/>
    <w:rsid w:val="00BB553C"/>
    <w:rsid w:val="00BE3463"/>
    <w:rsid w:val="00BE6254"/>
    <w:rsid w:val="00BF030C"/>
    <w:rsid w:val="00C03C22"/>
    <w:rsid w:val="00C07CCE"/>
    <w:rsid w:val="00C1287B"/>
    <w:rsid w:val="00C13B5D"/>
    <w:rsid w:val="00C22C06"/>
    <w:rsid w:val="00C616D5"/>
    <w:rsid w:val="00C63434"/>
    <w:rsid w:val="00C6784E"/>
    <w:rsid w:val="00C7521B"/>
    <w:rsid w:val="00CB1717"/>
    <w:rsid w:val="00CB1808"/>
    <w:rsid w:val="00CC12A8"/>
    <w:rsid w:val="00CC547C"/>
    <w:rsid w:val="00CC7B9B"/>
    <w:rsid w:val="00CD2DBB"/>
    <w:rsid w:val="00CD6FDB"/>
    <w:rsid w:val="00CE4742"/>
    <w:rsid w:val="00CE6B46"/>
    <w:rsid w:val="00CE6CDA"/>
    <w:rsid w:val="00D00155"/>
    <w:rsid w:val="00D15220"/>
    <w:rsid w:val="00D20849"/>
    <w:rsid w:val="00D24A5B"/>
    <w:rsid w:val="00D43CDF"/>
    <w:rsid w:val="00D51095"/>
    <w:rsid w:val="00D51242"/>
    <w:rsid w:val="00D560B4"/>
    <w:rsid w:val="00D65AA0"/>
    <w:rsid w:val="00D66193"/>
    <w:rsid w:val="00D70BF5"/>
    <w:rsid w:val="00D73982"/>
    <w:rsid w:val="00D80FD4"/>
    <w:rsid w:val="00D85381"/>
    <w:rsid w:val="00D868C5"/>
    <w:rsid w:val="00D932FB"/>
    <w:rsid w:val="00DA172A"/>
    <w:rsid w:val="00DA1D8A"/>
    <w:rsid w:val="00DA31DB"/>
    <w:rsid w:val="00DB0202"/>
    <w:rsid w:val="00DB5434"/>
    <w:rsid w:val="00DC5899"/>
    <w:rsid w:val="00DE40DE"/>
    <w:rsid w:val="00DE5A9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95083"/>
    <w:rsid w:val="00EA7413"/>
    <w:rsid w:val="00EB7716"/>
    <w:rsid w:val="00EC262E"/>
    <w:rsid w:val="00EE57D8"/>
    <w:rsid w:val="00EF0512"/>
    <w:rsid w:val="00EF3307"/>
    <w:rsid w:val="00F1096C"/>
    <w:rsid w:val="00F22D5A"/>
    <w:rsid w:val="00F25C72"/>
    <w:rsid w:val="00F261C2"/>
    <w:rsid w:val="00F27432"/>
    <w:rsid w:val="00F33426"/>
    <w:rsid w:val="00F34CA5"/>
    <w:rsid w:val="00F55329"/>
    <w:rsid w:val="00F73FDC"/>
    <w:rsid w:val="00F83C12"/>
    <w:rsid w:val="00F975B5"/>
    <w:rsid w:val="00FB11A9"/>
    <w:rsid w:val="00FB2E48"/>
    <w:rsid w:val="00FB2FB8"/>
    <w:rsid w:val="00FB3A8A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3</TotalTime>
  <Pages>4</Pages>
  <Words>379</Words>
  <Characters>3075</Characters>
  <Application>Microsoft Office Word</Application>
  <DocSecurity>0</DocSecurity>
  <Lines>25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3</cp:revision>
  <dcterms:created xsi:type="dcterms:W3CDTF">2023-11-28T10:24:00Z</dcterms:created>
  <dcterms:modified xsi:type="dcterms:W3CDTF">2023-11-28T10:25:00Z</dcterms:modified>
</cp:coreProperties>
</file>