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175CAA16" w:rsidR="00AC773A" w:rsidRPr="002D4A64" w:rsidRDefault="00AC773A" w:rsidP="00AC773A">
      <w:pPr>
        <w:spacing w:line="276" w:lineRule="auto"/>
        <w:rPr>
          <w:rFonts w:cstheme="minorHAnsi"/>
        </w:rPr>
      </w:pPr>
      <w:bookmarkStart w:id="0" w:name="_Toc74900498"/>
      <w:r w:rsidRPr="002D4A64">
        <w:rPr>
          <w:rFonts w:cstheme="minorHAnsi"/>
        </w:rPr>
        <w:t>Riihimäen kaupunki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61603B" w:rsidRPr="0061603B">
        <w:rPr>
          <w:rFonts w:cstheme="minorHAnsi"/>
          <w:b/>
          <w:bCs/>
        </w:rPr>
        <w:t>ESITYSLISTA</w:t>
      </w:r>
      <w:r w:rsidRPr="002D4A64">
        <w:rPr>
          <w:rFonts w:cstheme="minorHAnsi"/>
        </w:rPr>
        <w:tab/>
      </w:r>
    </w:p>
    <w:p w14:paraId="372CC6D0" w14:textId="5BE12A2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Sivistyksen ja </w:t>
      </w:r>
      <w:r w:rsidR="00416B7B" w:rsidRPr="002D4A64">
        <w:rPr>
          <w:rFonts w:cstheme="minorHAnsi"/>
        </w:rPr>
        <w:t>hyvinvoinnin</w:t>
      </w:r>
      <w:r w:rsidRPr="002D4A64">
        <w:rPr>
          <w:rFonts w:cstheme="minorHAnsi"/>
        </w:rPr>
        <w:t xml:space="preserve"> toimialue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4BD3E0BE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Nuorisopalvelut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1A61C84B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Nuorisovaltuusto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344DB4F9" w14:textId="77777777" w:rsidR="00AC773A" w:rsidRPr="002D4A64" w:rsidRDefault="00AC773A" w:rsidP="00AC773A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 xml:space="preserve">NUORISOVALTUUSTON KOKOUS </w:t>
      </w:r>
    </w:p>
    <w:p w14:paraId="5AD6E8AE" w14:textId="7A1EA92D" w:rsidR="007E296D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Aika</w:t>
      </w:r>
      <w:r w:rsidRPr="002D4A64">
        <w:rPr>
          <w:rFonts w:cstheme="minorHAnsi"/>
        </w:rPr>
        <w:tab/>
      </w:r>
      <w:r w:rsidR="006F4DFB">
        <w:rPr>
          <w:rFonts w:cstheme="minorHAnsi"/>
        </w:rPr>
        <w:t>Keskiviikko</w:t>
      </w:r>
      <w:r w:rsidRPr="002D4A64">
        <w:rPr>
          <w:rFonts w:cstheme="minorHAnsi"/>
        </w:rPr>
        <w:t xml:space="preserve"> </w:t>
      </w:r>
      <w:r w:rsidR="0092052B">
        <w:rPr>
          <w:rFonts w:cstheme="minorHAnsi"/>
        </w:rPr>
        <w:t>1</w:t>
      </w:r>
      <w:r w:rsidR="0061603B">
        <w:rPr>
          <w:rFonts w:cstheme="minorHAnsi"/>
        </w:rPr>
        <w:t>3</w:t>
      </w:r>
      <w:r w:rsidR="0008781E">
        <w:rPr>
          <w:rFonts w:cstheme="minorHAnsi"/>
        </w:rPr>
        <w:t>.1</w:t>
      </w:r>
      <w:r w:rsidR="0092052B">
        <w:rPr>
          <w:rFonts w:cstheme="minorHAnsi"/>
        </w:rPr>
        <w:t>1</w:t>
      </w:r>
      <w:r w:rsidR="0008781E">
        <w:rPr>
          <w:rFonts w:cstheme="minorHAnsi"/>
        </w:rPr>
        <w:t>.</w:t>
      </w:r>
      <w:r w:rsidRPr="002D4A64">
        <w:rPr>
          <w:rFonts w:cstheme="minorHAnsi"/>
        </w:rPr>
        <w:t>202</w:t>
      </w:r>
      <w:r w:rsidR="00EF3307" w:rsidRPr="002D4A64">
        <w:rPr>
          <w:rFonts w:cstheme="minorHAnsi"/>
        </w:rPr>
        <w:t>3</w:t>
      </w:r>
      <w:r w:rsidRPr="002D4A64">
        <w:rPr>
          <w:rFonts w:cstheme="minorHAnsi"/>
        </w:rPr>
        <w:t xml:space="preserve"> kello </w:t>
      </w:r>
      <w:r w:rsidR="00E06231" w:rsidRPr="002D4A64">
        <w:rPr>
          <w:rFonts w:cstheme="minorHAnsi"/>
        </w:rPr>
        <w:t>1</w:t>
      </w:r>
      <w:r w:rsidR="007E296D" w:rsidRPr="002D4A64">
        <w:rPr>
          <w:rFonts w:cstheme="minorHAnsi"/>
        </w:rPr>
        <w:t>7.</w:t>
      </w:r>
      <w:r w:rsidR="00904231" w:rsidRPr="002D4A64">
        <w:rPr>
          <w:rFonts w:cstheme="minorHAnsi"/>
        </w:rPr>
        <w:t>45</w:t>
      </w:r>
      <w:r w:rsidR="00380105">
        <w:rPr>
          <w:rFonts w:cstheme="minorHAnsi"/>
        </w:rPr>
        <w:t xml:space="preserve"> – 19.42</w:t>
      </w:r>
    </w:p>
    <w:p w14:paraId="253AFBE9" w14:textId="550746C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Paikka </w:t>
      </w:r>
      <w:r w:rsidRPr="002D4A64">
        <w:rPr>
          <w:rFonts w:cstheme="minorHAnsi"/>
        </w:rPr>
        <w:tab/>
      </w:r>
      <w:r w:rsidR="0092052B">
        <w:rPr>
          <w:rFonts w:cstheme="minorHAnsi"/>
        </w:rPr>
        <w:t>K</w:t>
      </w:r>
      <w:r w:rsidR="0061603B" w:rsidRPr="0061603B">
        <w:rPr>
          <w:rFonts w:cstheme="minorHAnsi"/>
        </w:rPr>
        <w:t xml:space="preserve">okoustila </w:t>
      </w:r>
      <w:r w:rsidR="0092052B">
        <w:rPr>
          <w:rFonts w:cstheme="minorHAnsi"/>
        </w:rPr>
        <w:t>Asema</w:t>
      </w:r>
      <w:r w:rsidR="0061603B" w:rsidRPr="0061603B">
        <w:rPr>
          <w:rFonts w:cstheme="minorHAnsi"/>
        </w:rPr>
        <w:t xml:space="preserve">, Eteläinen Asemakatu </w:t>
      </w:r>
      <w:r w:rsidR="0092052B">
        <w:rPr>
          <w:rFonts w:cstheme="minorHAnsi"/>
        </w:rPr>
        <w:t>2</w:t>
      </w:r>
    </w:p>
    <w:p w14:paraId="032E516A" w14:textId="77777777" w:rsidR="007E296D" w:rsidRPr="002D4A64" w:rsidRDefault="007E296D" w:rsidP="00AC773A">
      <w:pPr>
        <w:spacing w:line="276" w:lineRule="auto"/>
        <w:rPr>
          <w:rFonts w:cstheme="minorHAnsi"/>
        </w:rPr>
      </w:pPr>
    </w:p>
    <w:p w14:paraId="784C84F1" w14:textId="77777777" w:rsidR="0061603B" w:rsidRPr="003C7890" w:rsidRDefault="00AC773A" w:rsidP="00AF21E3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  <w:b/>
          <w:bCs/>
        </w:rPr>
      </w:pPr>
      <w:r w:rsidRPr="0061603B">
        <w:rPr>
          <w:rFonts w:cstheme="minorHAnsi"/>
          <w:b/>
        </w:rPr>
        <w:t>KOKOUKSEN AVAUS</w:t>
      </w:r>
      <w:r w:rsidR="00BB404B" w:rsidRPr="0061603B">
        <w:rPr>
          <w:rFonts w:cstheme="minorHAnsi"/>
          <w:b/>
        </w:rPr>
        <w:t xml:space="preserve"> </w:t>
      </w:r>
    </w:p>
    <w:p w14:paraId="3F99A716" w14:textId="6A05DF97" w:rsidR="003C7890" w:rsidRPr="003C7890" w:rsidRDefault="003C7890" w:rsidP="003C7890">
      <w:pPr>
        <w:spacing w:line="276" w:lineRule="auto"/>
        <w:ind w:left="1300"/>
        <w:rPr>
          <w:rFonts w:cstheme="minorHAnsi"/>
        </w:rPr>
      </w:pPr>
      <w:r w:rsidRPr="003C7890">
        <w:rPr>
          <w:rFonts w:cstheme="minorHAnsi"/>
        </w:rPr>
        <w:t>Puheenjohtaja avasi kokouksen klo 17.47.</w:t>
      </w:r>
    </w:p>
    <w:p w14:paraId="78B72283" w14:textId="510063B1" w:rsidR="0061603B" w:rsidRDefault="00AC773A" w:rsidP="006C7B68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</w:rPr>
      </w:pPr>
      <w:r w:rsidRPr="0061603B">
        <w:rPr>
          <w:rFonts w:cstheme="minorHAnsi"/>
          <w:b/>
        </w:rPr>
        <w:t>LAILLISUUDEN JA PÄÄTÖSVALTAISUUDEN TOTEAMINEN</w:t>
      </w:r>
      <w:r w:rsidRPr="0061603B">
        <w:rPr>
          <w:rFonts w:cstheme="minorHAnsi"/>
        </w:rPr>
        <w:br/>
        <w:t>Ollakseen laillinen ja päätösvaltainen, nuorisovaltuuston kokouksessa tulee puheenjohtajan lisäksi olla paikalla</w:t>
      </w:r>
      <w:r w:rsidR="003578D8" w:rsidRPr="0061603B">
        <w:rPr>
          <w:rFonts w:cstheme="minorHAnsi"/>
        </w:rPr>
        <w:t xml:space="preserve"> </w:t>
      </w:r>
      <w:r w:rsidR="007E296D" w:rsidRPr="0061603B">
        <w:rPr>
          <w:rFonts w:cstheme="minorHAnsi"/>
        </w:rPr>
        <w:t>viisi</w:t>
      </w:r>
      <w:r w:rsidRPr="0061603B">
        <w:rPr>
          <w:rFonts w:cstheme="minorHAnsi"/>
        </w:rPr>
        <w:t xml:space="preserve"> (</w:t>
      </w:r>
      <w:r w:rsidR="007E296D" w:rsidRPr="0061603B">
        <w:rPr>
          <w:rFonts w:cstheme="minorHAnsi"/>
        </w:rPr>
        <w:t>5</w:t>
      </w:r>
      <w:r w:rsidRPr="0061603B">
        <w:rPr>
          <w:rFonts w:cstheme="minorHAnsi"/>
        </w:rPr>
        <w:t>) nuorisovaltuuston jäsentä. Kokouksen sihteeri toteaa läsnäolijat ja lisää listan pöytäkirjaan.</w:t>
      </w:r>
      <w:r w:rsidR="007E727A" w:rsidRPr="0061603B">
        <w:rPr>
          <w:rFonts w:cstheme="minorHAnsi"/>
        </w:rPr>
        <w:t xml:space="preserve"> </w:t>
      </w:r>
      <w:r w:rsidR="003C7890">
        <w:rPr>
          <w:rFonts w:cstheme="minorHAnsi"/>
        </w:rPr>
        <w:br/>
        <w:t>Päätös: Nimenhuudossa oli paikalla 10 nuorisovaltuutettua. Nimilista liitteenä. LIITE 1.</w:t>
      </w:r>
    </w:p>
    <w:p w14:paraId="128784C4" w14:textId="69689147" w:rsidR="00303DB7" w:rsidRPr="0061603B" w:rsidRDefault="00AC773A" w:rsidP="0061603B">
      <w:pPr>
        <w:spacing w:line="276" w:lineRule="auto"/>
        <w:ind w:left="1300" w:hanging="580"/>
        <w:rPr>
          <w:rFonts w:cstheme="minorHAnsi"/>
        </w:rPr>
      </w:pPr>
      <w:r w:rsidRPr="0061603B">
        <w:rPr>
          <w:rFonts w:cstheme="minorHAnsi"/>
          <w:b/>
        </w:rPr>
        <w:t>3.</w:t>
      </w:r>
      <w:r w:rsidRPr="0061603B">
        <w:rPr>
          <w:rFonts w:cstheme="minorHAnsi"/>
        </w:rPr>
        <w:tab/>
      </w:r>
      <w:r w:rsidRPr="0061603B">
        <w:rPr>
          <w:rFonts w:cstheme="minorHAnsi"/>
          <w:b/>
        </w:rPr>
        <w:t>PÖYTÄKIRJANTARKASTAJIEN VALINTA</w:t>
      </w:r>
      <w:r w:rsidRPr="0061603B">
        <w:rPr>
          <w:rFonts w:cstheme="minorHAnsi"/>
        </w:rPr>
        <w:br/>
        <w:t>Esitys: Pöytäkirjantarkastajiksi valitaan</w:t>
      </w:r>
      <w:r w:rsidR="000B155B" w:rsidRPr="0061603B">
        <w:rPr>
          <w:rFonts w:cstheme="minorHAnsi"/>
        </w:rPr>
        <w:t xml:space="preserve"> </w:t>
      </w:r>
      <w:r w:rsidR="0092052B">
        <w:rPr>
          <w:rFonts w:cstheme="minorHAnsi"/>
        </w:rPr>
        <w:t>Jonne Purhonen</w:t>
      </w:r>
      <w:r w:rsidR="0008781E" w:rsidRPr="0061603B">
        <w:rPr>
          <w:rFonts w:cstheme="minorHAnsi"/>
        </w:rPr>
        <w:t xml:space="preserve"> ja </w:t>
      </w:r>
      <w:r w:rsidR="0092052B">
        <w:rPr>
          <w:rFonts w:cstheme="minorHAnsi"/>
        </w:rPr>
        <w:t>Juho Rintakoski.</w:t>
      </w:r>
      <w:r w:rsidR="003C7890">
        <w:rPr>
          <w:rFonts w:cstheme="minorHAnsi"/>
        </w:rPr>
        <w:br/>
        <w:t>Päätös: Valitaan pöytäkirjantarkastajiksi Jasmin Kankaantähti ja Mikael Aalto.</w:t>
      </w:r>
    </w:p>
    <w:p w14:paraId="546E7A06" w14:textId="18A86504" w:rsidR="00D868C5" w:rsidRDefault="00AC773A" w:rsidP="005157E0">
      <w:pPr>
        <w:spacing w:line="276" w:lineRule="auto"/>
        <w:ind w:left="1300" w:hanging="580"/>
        <w:rPr>
          <w:rFonts w:cstheme="minorHAnsi"/>
          <w:b/>
          <w:bCs/>
        </w:rPr>
      </w:pPr>
      <w:r w:rsidRPr="002D4A64">
        <w:rPr>
          <w:rFonts w:cstheme="minorHAnsi"/>
          <w:b/>
        </w:rPr>
        <w:t>4.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TYÖJÄRJESTYKSEN HYVÄKSYMINEN</w:t>
      </w:r>
      <w:r w:rsidR="003C7890">
        <w:rPr>
          <w:rFonts w:cstheme="minorHAnsi"/>
          <w:b/>
        </w:rPr>
        <w:br/>
      </w:r>
      <w:r w:rsidR="003C7890" w:rsidRPr="003C7890">
        <w:rPr>
          <w:rFonts w:cstheme="minorHAnsi"/>
          <w:bCs/>
        </w:rPr>
        <w:t>Päätös: Hyväksytään esityslista kokouksen työjärjestykseksi.</w:t>
      </w:r>
      <w:r w:rsidRPr="002D4A64">
        <w:rPr>
          <w:rFonts w:cstheme="minorHAnsi"/>
        </w:rPr>
        <w:t xml:space="preserve"> </w:t>
      </w:r>
    </w:p>
    <w:p w14:paraId="1E047398" w14:textId="772B721F" w:rsidR="00AC773A" w:rsidRPr="002D4A64" w:rsidRDefault="00303DB7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  <w:bCs/>
        </w:rPr>
        <w:t>5.</w:t>
      </w:r>
      <w:r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KAUPUNGINVALTUUSTON JA LAUTAKUNTIEN EDUSTAJIEN PUHEENVUOROT</w:t>
      </w:r>
    </w:p>
    <w:p w14:paraId="75AED59E" w14:textId="77777777" w:rsidR="00CC547C" w:rsidRDefault="00AC773A" w:rsidP="007D04A2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Kaupunginvaltuusto</w:t>
      </w:r>
    </w:p>
    <w:p w14:paraId="0E55A527" w14:textId="16F88D4D" w:rsidR="003C7890" w:rsidRPr="002D4A64" w:rsidRDefault="003C7890" w:rsidP="007D04A2">
      <w:pPr>
        <w:pStyle w:val="Normaalisisennetty"/>
        <w:rPr>
          <w:rFonts w:cstheme="minorHAnsi"/>
        </w:rPr>
      </w:pPr>
      <w:r>
        <w:rPr>
          <w:rFonts w:cstheme="minorHAnsi"/>
        </w:rPr>
        <w:t>Ei edustajaa paikalla</w:t>
      </w:r>
    </w:p>
    <w:p w14:paraId="6F0479C8" w14:textId="224C43A2" w:rsidR="007E44A4" w:rsidRPr="002D4A64" w:rsidRDefault="0048634A" w:rsidP="00904231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Sivistyksen</w:t>
      </w:r>
      <w:r w:rsidR="00AC773A" w:rsidRPr="002D4A64">
        <w:rPr>
          <w:rFonts w:cstheme="minorHAnsi"/>
        </w:rPr>
        <w:t xml:space="preserve"> ja </w:t>
      </w:r>
      <w:r w:rsidR="007E44A4" w:rsidRPr="002D4A64">
        <w:rPr>
          <w:rFonts w:cstheme="minorHAnsi"/>
        </w:rPr>
        <w:t>hyvinvoinnin</w:t>
      </w:r>
      <w:r w:rsidR="00AC773A" w:rsidRPr="002D4A64">
        <w:rPr>
          <w:rFonts w:cstheme="minorHAnsi"/>
        </w:rPr>
        <w:t xml:space="preserve"> lautakunta</w:t>
      </w:r>
      <w:r w:rsidR="003C7890">
        <w:rPr>
          <w:rFonts w:cstheme="minorHAnsi"/>
        </w:rPr>
        <w:br/>
        <w:t>Ei edustajaa paikalla.</w:t>
      </w:r>
    </w:p>
    <w:p w14:paraId="3C2D6508" w14:textId="66F4AE8B" w:rsidR="007E44A4" w:rsidRDefault="00CC547C" w:rsidP="00904231">
      <w:pPr>
        <w:rPr>
          <w:rFonts w:cstheme="minorHAnsi"/>
        </w:rPr>
      </w:pPr>
      <w:r w:rsidRPr="002D4A64">
        <w:rPr>
          <w:rFonts w:cstheme="minorHAnsi"/>
        </w:rPr>
        <w:tab/>
      </w:r>
      <w:r w:rsidR="00AE4448" w:rsidRPr="002D4A64">
        <w:rPr>
          <w:rFonts w:cstheme="minorHAnsi"/>
        </w:rPr>
        <w:t xml:space="preserve">           </w:t>
      </w:r>
      <w:r w:rsidR="0048634A" w:rsidRPr="002D4A64">
        <w:rPr>
          <w:rFonts w:cstheme="minorHAnsi"/>
        </w:rPr>
        <w:t>T</w:t>
      </w:r>
      <w:r w:rsidR="00AC773A" w:rsidRPr="002D4A64">
        <w:rPr>
          <w:rFonts w:cstheme="minorHAnsi"/>
        </w:rPr>
        <w:t>ekninen lautakunt</w:t>
      </w:r>
      <w:r w:rsidRPr="002D4A64">
        <w:rPr>
          <w:rFonts w:cstheme="minorHAnsi"/>
        </w:rPr>
        <w:t>a</w:t>
      </w:r>
    </w:p>
    <w:p w14:paraId="4700D7C5" w14:textId="23B7A9E8" w:rsidR="003C7890" w:rsidRPr="002D4A64" w:rsidRDefault="003C7890" w:rsidP="00904231">
      <w:pPr>
        <w:rPr>
          <w:rFonts w:cstheme="minorHAnsi"/>
        </w:rPr>
      </w:pPr>
      <w:r>
        <w:rPr>
          <w:rFonts w:cstheme="minorHAnsi"/>
        </w:rPr>
        <w:tab/>
        <w:t xml:space="preserve">           Ei kokousta.</w:t>
      </w:r>
    </w:p>
    <w:p w14:paraId="2E73E15C" w14:textId="77777777" w:rsidR="00CC547C" w:rsidRDefault="00AC773A" w:rsidP="007D04A2">
      <w:pPr>
        <w:pStyle w:val="Normaalisisennetty"/>
        <w:spacing w:line="276" w:lineRule="auto"/>
        <w:rPr>
          <w:rFonts w:cstheme="minorHAnsi"/>
        </w:rPr>
      </w:pPr>
      <w:r w:rsidRPr="002D4A64">
        <w:rPr>
          <w:rFonts w:cstheme="minorHAnsi"/>
        </w:rPr>
        <w:t>Elinvoimalautakunta</w:t>
      </w:r>
    </w:p>
    <w:p w14:paraId="45FE771E" w14:textId="437743DD" w:rsidR="003C7890" w:rsidRPr="002D4A64" w:rsidRDefault="003C7890" w:rsidP="007D04A2">
      <w:pPr>
        <w:pStyle w:val="Normaalisisennetty"/>
        <w:spacing w:line="276" w:lineRule="auto"/>
        <w:rPr>
          <w:rFonts w:cstheme="minorHAnsi"/>
        </w:rPr>
      </w:pPr>
      <w:r>
        <w:rPr>
          <w:rFonts w:cstheme="minorHAnsi"/>
        </w:rPr>
        <w:t>Ei nuoria koskevia asioita.</w:t>
      </w:r>
    </w:p>
    <w:p w14:paraId="01780A44" w14:textId="3D9784A8" w:rsidR="007E44A4" w:rsidRPr="002D4A64" w:rsidRDefault="0092052B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  <w:bCs/>
        </w:rPr>
        <w:t>6</w:t>
      </w:r>
      <w:r w:rsidR="001A76B1" w:rsidRPr="002D4A64">
        <w:rPr>
          <w:rFonts w:cstheme="minorHAnsi"/>
          <w:b/>
          <w:bCs/>
        </w:rPr>
        <w:t>.</w:t>
      </w:r>
      <w:r w:rsidR="00DA31DB" w:rsidRPr="002D4A64">
        <w:rPr>
          <w:rFonts w:cstheme="minorHAnsi"/>
          <w:b/>
          <w:bCs/>
        </w:rPr>
        <w:tab/>
      </w:r>
      <w:r w:rsidR="001A76B1" w:rsidRPr="002D4A64">
        <w:rPr>
          <w:rFonts w:cstheme="minorHAnsi"/>
          <w:b/>
          <w:bCs/>
        </w:rPr>
        <w:t>KANTA-HÄMEEN HYVINVOINTIALUEEN NUORISOVALTUUSTON KUULUMISET</w:t>
      </w:r>
      <w:r w:rsidR="007E44A4" w:rsidRPr="002D4A64">
        <w:rPr>
          <w:rFonts w:cstheme="minorHAnsi"/>
          <w:b/>
          <w:bCs/>
        </w:rPr>
        <w:tab/>
      </w:r>
    </w:p>
    <w:p w14:paraId="4FBB71C0" w14:textId="4F1C87E7" w:rsidR="007E44A4" w:rsidRPr="002D4A64" w:rsidRDefault="0092052B" w:rsidP="007E296D">
      <w:pPr>
        <w:spacing w:line="276" w:lineRule="auto"/>
        <w:ind w:left="584" w:firstLine="136"/>
        <w:rPr>
          <w:rFonts w:cstheme="minorHAnsi"/>
        </w:rPr>
      </w:pPr>
      <w:r>
        <w:rPr>
          <w:rFonts w:cstheme="minorHAnsi"/>
          <w:b/>
          <w:bCs/>
        </w:rPr>
        <w:t>7</w:t>
      </w:r>
      <w:r w:rsidR="0006685D" w:rsidRPr="002D4A64">
        <w:rPr>
          <w:rFonts w:cstheme="minorHAnsi"/>
          <w:b/>
          <w:bCs/>
        </w:rPr>
        <w:t>.</w:t>
      </w:r>
      <w:r w:rsidR="00DC5899" w:rsidRPr="002D4A64">
        <w:rPr>
          <w:rFonts w:cstheme="minorHAnsi"/>
          <w:b/>
          <w:bCs/>
        </w:rPr>
        <w:t xml:space="preserve">       </w:t>
      </w:r>
      <w:r w:rsidR="0006685D" w:rsidRPr="002D4A64">
        <w:rPr>
          <w:rFonts w:cstheme="minorHAnsi"/>
          <w:b/>
          <w:bCs/>
        </w:rPr>
        <w:t>NUVA RY:N HÄMEEN PIIRIN PIIRIHALLITUKSEN KUULUMISET</w:t>
      </w:r>
    </w:p>
    <w:p w14:paraId="1FE49D08" w14:textId="6CC72249" w:rsidR="00AC773A" w:rsidRDefault="0092052B" w:rsidP="005157E0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  <w:bCs/>
        </w:rPr>
        <w:t>8</w:t>
      </w:r>
      <w:r w:rsidR="001A76B1" w:rsidRPr="002D4A64">
        <w:rPr>
          <w:rFonts w:cstheme="minorHAnsi"/>
          <w:b/>
          <w:bCs/>
        </w:rPr>
        <w:t>.</w:t>
      </w:r>
      <w:r w:rsidR="005157E0" w:rsidRPr="002D4A64"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KOULUJEN OPPILAS- JA OPISKELIJAKUNTIEN KUULUMISET</w:t>
      </w:r>
    </w:p>
    <w:p w14:paraId="388B4A06" w14:textId="6C14C4ED" w:rsidR="00C751A8" w:rsidRPr="00C751A8" w:rsidRDefault="00C751A8" w:rsidP="005157E0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ab/>
      </w:r>
      <w:r w:rsidRPr="00C751A8">
        <w:rPr>
          <w:rFonts w:cstheme="minorHAnsi"/>
          <w:bCs/>
        </w:rPr>
        <w:t>Rilun uusi opiskelijakunnan hallitus valittu.</w:t>
      </w:r>
    </w:p>
    <w:p w14:paraId="589EA764" w14:textId="12F91126" w:rsidR="007A4DC1" w:rsidRDefault="0092052B" w:rsidP="005157E0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9</w:t>
      </w:r>
      <w:r w:rsidR="00B04386" w:rsidRPr="002D4A64">
        <w:rPr>
          <w:rFonts w:cstheme="minorHAnsi"/>
          <w:b/>
        </w:rPr>
        <w:t>.</w:t>
      </w:r>
      <w:r w:rsidR="00B04386" w:rsidRPr="002D4A64">
        <w:rPr>
          <w:rFonts w:cstheme="minorHAnsi"/>
          <w:b/>
        </w:rPr>
        <w:tab/>
      </w:r>
      <w:r w:rsidR="00D15220" w:rsidRPr="002D4A64">
        <w:rPr>
          <w:rFonts w:cstheme="minorHAnsi"/>
          <w:b/>
        </w:rPr>
        <w:t>NUORISOVALTUUSTON TALOUS</w:t>
      </w:r>
      <w:r w:rsidR="00236902">
        <w:rPr>
          <w:rFonts w:cstheme="minorHAnsi"/>
          <w:b/>
        </w:rPr>
        <w:br/>
      </w:r>
      <w:r w:rsidR="00236902" w:rsidRPr="00236902">
        <w:rPr>
          <w:rFonts w:cstheme="minorHAnsi"/>
          <w:bCs/>
        </w:rPr>
        <w:t>Käydään läpi ajantasainen tuloslaskelma.</w:t>
      </w:r>
    </w:p>
    <w:p w14:paraId="59DE4580" w14:textId="77777777" w:rsidR="00EB4FEE" w:rsidRDefault="00EB4FEE" w:rsidP="001E6CDE">
      <w:pPr>
        <w:spacing w:line="276" w:lineRule="auto"/>
        <w:ind w:left="1304" w:hanging="584"/>
        <w:rPr>
          <w:rFonts w:cstheme="minorHAnsi"/>
          <w:b/>
        </w:rPr>
      </w:pPr>
    </w:p>
    <w:p w14:paraId="5AFA496C" w14:textId="77777777" w:rsidR="00EB4FEE" w:rsidRDefault="00EB4FEE" w:rsidP="001E6CDE">
      <w:pPr>
        <w:spacing w:line="276" w:lineRule="auto"/>
        <w:ind w:left="1304" w:hanging="584"/>
        <w:rPr>
          <w:rFonts w:cstheme="minorHAnsi"/>
          <w:b/>
        </w:rPr>
      </w:pPr>
    </w:p>
    <w:p w14:paraId="730C4D0B" w14:textId="77777777" w:rsidR="00EB4FEE" w:rsidRDefault="00EB4FEE" w:rsidP="001E6CDE">
      <w:pPr>
        <w:spacing w:line="276" w:lineRule="auto"/>
        <w:ind w:left="1304" w:hanging="584"/>
        <w:rPr>
          <w:rFonts w:cstheme="minorHAnsi"/>
          <w:b/>
        </w:rPr>
      </w:pPr>
    </w:p>
    <w:p w14:paraId="77362896" w14:textId="77777777" w:rsidR="00EB4FEE" w:rsidRDefault="00EB4FEE" w:rsidP="001E6CDE">
      <w:pPr>
        <w:spacing w:line="276" w:lineRule="auto"/>
        <w:ind w:left="1304" w:hanging="584"/>
        <w:rPr>
          <w:rFonts w:cstheme="minorHAnsi"/>
          <w:b/>
        </w:rPr>
      </w:pPr>
    </w:p>
    <w:p w14:paraId="6EC9825F" w14:textId="39F49648" w:rsidR="001A1631" w:rsidRDefault="00FB2FB8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lastRenderedPageBreak/>
        <w:t>1</w:t>
      </w:r>
      <w:r w:rsidR="0092052B">
        <w:rPr>
          <w:rFonts w:cstheme="minorHAnsi"/>
          <w:b/>
        </w:rPr>
        <w:t>0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</w:r>
      <w:r w:rsidR="001A1631">
        <w:rPr>
          <w:rFonts w:cstheme="minorHAnsi"/>
          <w:b/>
        </w:rPr>
        <w:t>NUVA-VAALIT</w:t>
      </w:r>
    </w:p>
    <w:p w14:paraId="7E10A818" w14:textId="53F99267" w:rsidR="0018632E" w:rsidRDefault="0018632E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ab/>
      </w:r>
      <w:r w:rsidRPr="0018632E">
        <w:rPr>
          <w:rFonts w:cstheme="minorHAnsi"/>
          <w:bCs/>
        </w:rPr>
        <w:t>Nuorisovaltuuston 2-vuotinen toimikausi lähestyy päätöstään ja on aika aloittaa vaalien suunnittelu.</w:t>
      </w:r>
      <w:r w:rsidR="00EB4FEE">
        <w:rPr>
          <w:rFonts w:cstheme="minorHAnsi"/>
          <w:bCs/>
        </w:rPr>
        <w:br/>
        <w:t>Polarin 7-9-luokat infottu.</w:t>
      </w:r>
      <w:r w:rsidR="00EB4FEE">
        <w:rPr>
          <w:rFonts w:cstheme="minorHAnsi"/>
          <w:bCs/>
        </w:rPr>
        <w:br/>
        <w:t>KAIKKI istuvan nuvan jatkosta kiinnostuneet jäsenet: täyttäkää ilmoittautumislomake.</w:t>
      </w:r>
    </w:p>
    <w:p w14:paraId="29FC8AB0" w14:textId="67ED26C8" w:rsidR="00AC773A" w:rsidRPr="002D4A64" w:rsidRDefault="001A1631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</w:rPr>
        <w:t>1</w:t>
      </w:r>
      <w:r w:rsidR="0092052B">
        <w:rPr>
          <w:rFonts w:cstheme="minorHAnsi"/>
          <w:b/>
        </w:rPr>
        <w:t>1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KEHITTÄMISTYÖRYHMÄN KUULUMISET</w:t>
      </w:r>
    </w:p>
    <w:p w14:paraId="58614FF0" w14:textId="60AD10AE" w:rsidR="00AC773A" w:rsidRPr="002D4A64" w:rsidRDefault="003F5757" w:rsidP="005157E0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92052B">
        <w:rPr>
          <w:rFonts w:cstheme="minorHAnsi"/>
          <w:b/>
        </w:rPr>
        <w:t>2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</w:rPr>
        <w:tab/>
      </w:r>
      <w:r w:rsidR="00AC773A" w:rsidRPr="002D4A64">
        <w:rPr>
          <w:rFonts w:cstheme="minorHAnsi"/>
          <w:b/>
        </w:rPr>
        <w:t>TIEDOTUSTYÖRYHMÄN KUULUMISET</w:t>
      </w:r>
    </w:p>
    <w:p w14:paraId="2F7653CF" w14:textId="60D5368F" w:rsidR="00795FB1" w:rsidRPr="002D4A64" w:rsidRDefault="00483976" w:rsidP="005157E0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92052B">
        <w:rPr>
          <w:rFonts w:cstheme="minorHAnsi"/>
          <w:b/>
        </w:rPr>
        <w:t>3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SIDOSRYHMIEN KUULUMISET</w:t>
      </w:r>
      <w:r w:rsidR="00795FB1" w:rsidRPr="002D4A64">
        <w:rPr>
          <w:rFonts w:cstheme="minorHAnsi"/>
          <w:b/>
        </w:rPr>
        <w:tab/>
      </w:r>
      <w:r w:rsidR="00795FB1" w:rsidRPr="002D4A64">
        <w:rPr>
          <w:rFonts w:cstheme="minorHAnsi"/>
          <w:bCs/>
        </w:rPr>
        <w:t xml:space="preserve"> </w:t>
      </w:r>
    </w:p>
    <w:p w14:paraId="6E464E84" w14:textId="5666A0AC" w:rsidR="00C03C22" w:rsidRDefault="00D868C5" w:rsidP="00CD2DBB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1</w:t>
      </w:r>
      <w:r w:rsidR="0092052B">
        <w:rPr>
          <w:rFonts w:cstheme="minorHAnsi"/>
          <w:b/>
        </w:rPr>
        <w:t>4</w:t>
      </w:r>
      <w:r w:rsidR="003752B6" w:rsidRPr="002D4A64">
        <w:rPr>
          <w:rFonts w:cstheme="minorHAnsi"/>
          <w:b/>
        </w:rPr>
        <w:t>.</w:t>
      </w:r>
      <w:r w:rsidR="003752B6" w:rsidRPr="002D4A64">
        <w:rPr>
          <w:rFonts w:cstheme="minorHAnsi"/>
          <w:b/>
        </w:rPr>
        <w:tab/>
        <w:t>NUVA 25 VUOTTA-GAALA</w:t>
      </w:r>
      <w:r w:rsidR="00EA7413">
        <w:rPr>
          <w:rFonts w:cstheme="minorHAnsi"/>
          <w:b/>
        </w:rPr>
        <w:t xml:space="preserve"> 17.11.2023</w:t>
      </w:r>
      <w:r w:rsidR="00A6161A" w:rsidRPr="002D4A64">
        <w:rPr>
          <w:rFonts w:cstheme="minorHAnsi"/>
          <w:b/>
        </w:rPr>
        <w:br/>
      </w:r>
      <w:r w:rsidR="006938F1">
        <w:rPr>
          <w:rFonts w:cstheme="minorHAnsi"/>
          <w:bCs/>
        </w:rPr>
        <w:t>Ilmapallot OK. Ulkotulet OK. Kaitaliinat OK. Bändi OK. Tila OK. Koristeet OK. Catering työn alla. Aikataulu alustavasti OK. Historiikki työn alla.</w:t>
      </w:r>
      <w:r w:rsidR="00167AD5">
        <w:rPr>
          <w:rFonts w:cstheme="minorHAnsi"/>
          <w:bCs/>
        </w:rPr>
        <w:t xml:space="preserve"> Kuvaaminen OK.</w:t>
      </w:r>
      <w:r w:rsidR="000654B1">
        <w:rPr>
          <w:rFonts w:cstheme="minorHAnsi"/>
          <w:bCs/>
        </w:rPr>
        <w:t xml:space="preserve"> Juhlapuheet OK. Palkinnot OK.</w:t>
      </w:r>
    </w:p>
    <w:p w14:paraId="7560465E" w14:textId="4996565F" w:rsidR="00DC5899" w:rsidRPr="002D4A64" w:rsidRDefault="00CD2DBB" w:rsidP="002D4A64">
      <w:pPr>
        <w:spacing w:line="276" w:lineRule="auto"/>
        <w:ind w:left="1300" w:hanging="580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92052B">
        <w:rPr>
          <w:rFonts w:cstheme="minorHAnsi"/>
          <w:b/>
        </w:rPr>
        <w:t>5</w:t>
      </w:r>
      <w:r w:rsidR="009A4496" w:rsidRPr="002D4A64">
        <w:rPr>
          <w:rFonts w:cstheme="minorHAnsi"/>
          <w:b/>
        </w:rPr>
        <w:t>.</w:t>
      </w:r>
      <w:r w:rsidR="009A4496" w:rsidRPr="002D4A64">
        <w:rPr>
          <w:rFonts w:cstheme="minorHAnsi"/>
          <w:b/>
        </w:rPr>
        <w:tab/>
      </w:r>
      <w:r w:rsidR="008E419E" w:rsidRPr="002D4A64">
        <w:rPr>
          <w:rFonts w:cstheme="minorHAnsi"/>
          <w:b/>
        </w:rPr>
        <w:t>UUSIEN JÄSENTEN HYVÄKSYMINEN</w:t>
      </w:r>
    </w:p>
    <w:p w14:paraId="5C11CD25" w14:textId="3A2EBD54" w:rsidR="0092052B" w:rsidRDefault="0046603E" w:rsidP="000654B1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92052B">
        <w:rPr>
          <w:rFonts w:cstheme="minorHAnsi"/>
          <w:b/>
        </w:rPr>
        <w:t>6</w:t>
      </w:r>
      <w:r w:rsidR="00B446DC" w:rsidRPr="002D4A64">
        <w:rPr>
          <w:rFonts w:cstheme="minorHAnsi"/>
          <w:b/>
        </w:rPr>
        <w:t>.</w:t>
      </w:r>
      <w:r w:rsidR="00B446DC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MUUT ESILLE TULEVAT ASIAT</w:t>
      </w:r>
    </w:p>
    <w:p w14:paraId="1426E57E" w14:textId="196281E1" w:rsidR="00BF030C" w:rsidRDefault="0092052B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17</w:t>
      </w:r>
      <w:r w:rsidR="009A4496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SEURAAVAN KOKOUKSEN PÄIVÄMÄÄRÄ</w:t>
      </w:r>
      <w:r w:rsidR="00AC773A" w:rsidRPr="002D4A64">
        <w:rPr>
          <w:rFonts w:cstheme="minorHAnsi"/>
        </w:rPr>
        <w:br/>
      </w:r>
      <w:r w:rsidR="00D868C5">
        <w:rPr>
          <w:rFonts w:cstheme="minorHAnsi"/>
        </w:rPr>
        <w:t>Seuraava</w:t>
      </w:r>
      <w:r w:rsidR="002D4A64">
        <w:rPr>
          <w:rFonts w:cstheme="minorHAnsi"/>
        </w:rPr>
        <w:t xml:space="preserve"> </w:t>
      </w:r>
      <w:r w:rsidR="00AC773A" w:rsidRPr="002D4A64">
        <w:rPr>
          <w:rFonts w:cstheme="minorHAnsi"/>
        </w:rPr>
        <w:t xml:space="preserve">kokous pidetään </w:t>
      </w:r>
      <w:r w:rsidR="002D4A64">
        <w:rPr>
          <w:rFonts w:cstheme="minorHAnsi"/>
        </w:rPr>
        <w:t xml:space="preserve">maanantaina </w:t>
      </w:r>
      <w:r w:rsidR="000654B1">
        <w:rPr>
          <w:rFonts w:cstheme="minorHAnsi"/>
        </w:rPr>
        <w:t>27.11.</w:t>
      </w:r>
      <w:r w:rsidR="00AC773A" w:rsidRPr="002D4A64">
        <w:rPr>
          <w:rFonts w:cstheme="minorHAnsi"/>
        </w:rPr>
        <w:t>202</w:t>
      </w:r>
      <w:r w:rsidR="00BF030C" w:rsidRPr="002D4A64">
        <w:rPr>
          <w:rFonts w:cstheme="minorHAnsi"/>
        </w:rPr>
        <w:t>3</w:t>
      </w:r>
      <w:r w:rsidR="00AC773A" w:rsidRPr="002D4A64">
        <w:rPr>
          <w:rFonts w:cstheme="minorHAnsi"/>
        </w:rPr>
        <w:t xml:space="preserve"> klo 1</w:t>
      </w:r>
      <w:r w:rsidR="00BF030C" w:rsidRPr="002D4A64">
        <w:rPr>
          <w:rFonts w:cstheme="minorHAnsi"/>
        </w:rPr>
        <w:t>7</w:t>
      </w:r>
      <w:r w:rsidR="00AC773A" w:rsidRPr="002D4A64">
        <w:rPr>
          <w:rFonts w:cstheme="minorHAnsi"/>
        </w:rPr>
        <w:t>.</w:t>
      </w:r>
      <w:r w:rsidR="00BF030C" w:rsidRPr="002D4A64">
        <w:rPr>
          <w:rFonts w:cstheme="minorHAnsi"/>
        </w:rPr>
        <w:t>45.</w:t>
      </w:r>
      <w:r w:rsidR="00BF030C" w:rsidRPr="002D4A64">
        <w:rPr>
          <w:rFonts w:cstheme="minorHAnsi"/>
        </w:rPr>
        <w:br/>
      </w:r>
      <w:r w:rsidR="00C07CCE" w:rsidRPr="002D4A64">
        <w:rPr>
          <w:rFonts w:cstheme="minorHAnsi"/>
        </w:rPr>
        <w:t>Kokouspaikka</w:t>
      </w:r>
      <w:r w:rsidR="00CD2DBB" w:rsidRPr="002D4A64">
        <w:rPr>
          <w:rFonts w:cstheme="minorHAnsi"/>
        </w:rPr>
        <w:t xml:space="preserve"> </w:t>
      </w:r>
      <w:r w:rsidR="00D868C5">
        <w:rPr>
          <w:rFonts w:cstheme="minorHAnsi"/>
        </w:rPr>
        <w:t xml:space="preserve">Kokoustila </w:t>
      </w:r>
      <w:r w:rsidR="000654B1">
        <w:rPr>
          <w:rFonts w:cstheme="minorHAnsi"/>
        </w:rPr>
        <w:t>Voima</w:t>
      </w:r>
      <w:r w:rsidR="00CD2DBB" w:rsidRPr="002D4A64">
        <w:rPr>
          <w:rFonts w:cstheme="minorHAnsi"/>
        </w:rPr>
        <w:t xml:space="preserve">, Eteläinen Asemakatu </w:t>
      </w:r>
      <w:r w:rsidR="000654B1">
        <w:rPr>
          <w:rFonts w:cstheme="minorHAnsi"/>
        </w:rPr>
        <w:t>4</w:t>
      </w:r>
      <w:r w:rsidR="00BF030C" w:rsidRPr="002D4A64">
        <w:rPr>
          <w:rFonts w:cstheme="minorHAnsi"/>
        </w:rPr>
        <w:t>.</w:t>
      </w:r>
    </w:p>
    <w:p w14:paraId="660777CF" w14:textId="64D8AC8E" w:rsidR="001A1631" w:rsidRPr="001A1631" w:rsidRDefault="0092052B" w:rsidP="001A1631">
      <w:pPr>
        <w:spacing w:line="276" w:lineRule="auto"/>
        <w:ind w:left="1300"/>
        <w:rPr>
          <w:rFonts w:cstheme="minorHAnsi"/>
          <w:bCs/>
        </w:rPr>
      </w:pPr>
      <w:r>
        <w:rPr>
          <w:rFonts w:cstheme="minorHAnsi"/>
          <w:bCs/>
        </w:rPr>
        <w:t xml:space="preserve">Nykyisellä nuorisovaltuustolla on jäljellä </w:t>
      </w:r>
      <w:r w:rsidR="000654B1">
        <w:rPr>
          <w:rFonts w:cstheme="minorHAnsi"/>
          <w:bCs/>
        </w:rPr>
        <w:t>1</w:t>
      </w:r>
      <w:r>
        <w:rPr>
          <w:rFonts w:cstheme="minorHAnsi"/>
          <w:bCs/>
        </w:rPr>
        <w:t xml:space="preserve"> kokous</w:t>
      </w:r>
      <w:r w:rsidR="000654B1">
        <w:rPr>
          <w:rFonts w:cstheme="minorHAnsi"/>
          <w:bCs/>
        </w:rPr>
        <w:t>:</w:t>
      </w:r>
      <w:r>
        <w:rPr>
          <w:rFonts w:cstheme="minorHAnsi"/>
          <w:bCs/>
        </w:rPr>
        <w:t xml:space="preserve"> 11.12.</w:t>
      </w:r>
    </w:p>
    <w:p w14:paraId="0427865F" w14:textId="77777777" w:rsidR="000654B1" w:rsidRDefault="0092052B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18</w:t>
      </w:r>
      <w:r w:rsidR="005157E0" w:rsidRPr="002D4A64">
        <w:rPr>
          <w:rFonts w:cstheme="minorHAnsi"/>
          <w:b/>
        </w:rPr>
        <w:t>.</w:t>
      </w:r>
      <w:r w:rsidR="005157E0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KOKOUKSEN PÄÄTTÄMINEN</w:t>
      </w:r>
      <w:bookmarkEnd w:id="0"/>
      <w:r w:rsidR="000654B1">
        <w:rPr>
          <w:rFonts w:cstheme="minorHAnsi"/>
          <w:b/>
        </w:rPr>
        <w:t xml:space="preserve"> </w:t>
      </w:r>
    </w:p>
    <w:p w14:paraId="06CE95AF" w14:textId="53438121" w:rsidR="00D868C5" w:rsidRDefault="000654B1" w:rsidP="000654B1">
      <w:pPr>
        <w:spacing w:line="276" w:lineRule="auto"/>
        <w:ind w:left="1300"/>
        <w:rPr>
          <w:rFonts w:cstheme="minorHAnsi"/>
          <w:bCs/>
        </w:rPr>
      </w:pPr>
      <w:r w:rsidRPr="000654B1">
        <w:rPr>
          <w:rFonts w:cstheme="minorHAnsi"/>
          <w:bCs/>
        </w:rPr>
        <w:t>Puheenjohtaja päätti kokouksen klo 19.42.</w:t>
      </w:r>
    </w:p>
    <w:p w14:paraId="7CBE19EE" w14:textId="77777777" w:rsidR="00380105" w:rsidRDefault="00380105" w:rsidP="000654B1">
      <w:pPr>
        <w:spacing w:line="276" w:lineRule="auto"/>
        <w:ind w:left="1300"/>
        <w:rPr>
          <w:rFonts w:cstheme="minorHAnsi"/>
          <w:bCs/>
        </w:rPr>
      </w:pPr>
    </w:p>
    <w:p w14:paraId="24E9588A" w14:textId="74416140" w:rsidR="00380105" w:rsidRDefault="00380105" w:rsidP="000654B1">
      <w:pPr>
        <w:spacing w:line="276" w:lineRule="auto"/>
        <w:ind w:left="1300"/>
        <w:rPr>
          <w:rFonts w:cstheme="minorHAnsi"/>
          <w:bCs/>
        </w:rPr>
      </w:pPr>
      <w:r>
        <w:rPr>
          <w:rFonts w:cstheme="minorHAnsi"/>
          <w:bCs/>
        </w:rPr>
        <w:t>Pöytäkirjan vakuudeksi Riihimäellä 13.11.2023</w:t>
      </w:r>
    </w:p>
    <w:p w14:paraId="354DD34E" w14:textId="77777777" w:rsidR="00380105" w:rsidRDefault="00380105" w:rsidP="000654B1">
      <w:pPr>
        <w:spacing w:line="276" w:lineRule="auto"/>
        <w:ind w:left="1300"/>
        <w:rPr>
          <w:rFonts w:cstheme="minorHAnsi"/>
          <w:bCs/>
        </w:rPr>
      </w:pPr>
    </w:p>
    <w:p w14:paraId="530800C5" w14:textId="77777777" w:rsidR="00380105" w:rsidRDefault="00380105" w:rsidP="000654B1">
      <w:pPr>
        <w:spacing w:line="276" w:lineRule="auto"/>
        <w:ind w:left="1300"/>
        <w:rPr>
          <w:rFonts w:cstheme="minorHAnsi"/>
          <w:bCs/>
        </w:rPr>
      </w:pPr>
    </w:p>
    <w:p w14:paraId="5D7B4399" w14:textId="6B0E5728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 xml:space="preserve">Jenny Kankaantähti 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Heikki Leväniemi</w:t>
      </w:r>
    </w:p>
    <w:p w14:paraId="4E97262F" w14:textId="1B89C0F2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Puheenjohtaja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Sihteeri</w:t>
      </w:r>
    </w:p>
    <w:p w14:paraId="54B34F43" w14:textId="77777777" w:rsidR="00380105" w:rsidRDefault="00380105" w:rsidP="00380105">
      <w:pPr>
        <w:spacing w:line="276" w:lineRule="auto"/>
        <w:ind w:left="720"/>
        <w:rPr>
          <w:rFonts w:cstheme="minorHAnsi"/>
          <w:bCs/>
        </w:rPr>
      </w:pPr>
    </w:p>
    <w:p w14:paraId="2EDC48E8" w14:textId="68EABD87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Jasmin Kankaantähti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Mikael Aalto</w:t>
      </w:r>
    </w:p>
    <w:p w14:paraId="15B6A28B" w14:textId="13F30C28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Pöytäkirjantarkastaja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Pöytäkirjantarkastaja</w:t>
      </w:r>
    </w:p>
    <w:p w14:paraId="6D8D8F55" w14:textId="77777777" w:rsidR="00380105" w:rsidRDefault="00380105" w:rsidP="00380105">
      <w:pPr>
        <w:spacing w:line="276" w:lineRule="auto"/>
        <w:ind w:left="720"/>
        <w:rPr>
          <w:rFonts w:cstheme="minorHAnsi"/>
          <w:bCs/>
        </w:rPr>
      </w:pPr>
    </w:p>
    <w:p w14:paraId="79A3903D" w14:textId="77777777" w:rsidR="00380105" w:rsidRDefault="00380105" w:rsidP="00380105">
      <w:pPr>
        <w:spacing w:line="276" w:lineRule="auto"/>
        <w:ind w:left="720"/>
        <w:rPr>
          <w:rFonts w:cstheme="minorHAnsi"/>
          <w:bCs/>
        </w:rPr>
      </w:pPr>
    </w:p>
    <w:p w14:paraId="448F98ED" w14:textId="3900A7EB" w:rsidR="00380105" w:rsidRDefault="00380105" w:rsidP="00380105">
      <w:pPr>
        <w:spacing w:line="276" w:lineRule="auto"/>
        <w:ind w:left="720"/>
        <w:rPr>
          <w:rFonts w:cstheme="minorHAnsi"/>
          <w:bCs/>
        </w:rPr>
      </w:pPr>
    </w:p>
    <w:p w14:paraId="6936A475" w14:textId="77777777" w:rsidR="00380105" w:rsidRDefault="00380105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5E7ABAF8" w14:textId="679C2448" w:rsidR="00380105" w:rsidRPr="00380105" w:rsidRDefault="00380105" w:rsidP="00380105">
      <w:pPr>
        <w:spacing w:line="276" w:lineRule="auto"/>
        <w:ind w:left="720"/>
        <w:rPr>
          <w:rFonts w:cstheme="minorHAnsi"/>
          <w:b/>
        </w:rPr>
      </w:pPr>
      <w:r w:rsidRPr="00380105">
        <w:rPr>
          <w:rFonts w:cstheme="minorHAnsi"/>
          <w:b/>
        </w:rPr>
        <w:lastRenderedPageBreak/>
        <w:tab/>
      </w:r>
      <w:r w:rsidRPr="00380105">
        <w:rPr>
          <w:rFonts w:cstheme="minorHAnsi"/>
          <w:b/>
        </w:rPr>
        <w:tab/>
      </w:r>
      <w:r w:rsidRPr="00380105">
        <w:rPr>
          <w:rFonts w:cstheme="minorHAnsi"/>
          <w:b/>
        </w:rPr>
        <w:tab/>
      </w:r>
      <w:r w:rsidRPr="00380105">
        <w:rPr>
          <w:rFonts w:cstheme="minorHAnsi"/>
          <w:b/>
        </w:rPr>
        <w:tab/>
      </w:r>
      <w:r w:rsidRPr="00380105">
        <w:rPr>
          <w:rFonts w:cstheme="minorHAnsi"/>
          <w:b/>
        </w:rPr>
        <w:tab/>
      </w:r>
      <w:r w:rsidRPr="00380105">
        <w:rPr>
          <w:rFonts w:cstheme="minorHAnsi"/>
          <w:b/>
        </w:rPr>
        <w:tab/>
      </w:r>
      <w:r w:rsidRPr="00380105">
        <w:rPr>
          <w:rFonts w:cstheme="minorHAnsi"/>
          <w:b/>
        </w:rPr>
        <w:tab/>
      </w:r>
      <w:r w:rsidRPr="00380105">
        <w:rPr>
          <w:rFonts w:cstheme="minorHAnsi"/>
          <w:b/>
        </w:rPr>
        <w:tab/>
        <w:t>LIITE 1</w:t>
      </w:r>
    </w:p>
    <w:p w14:paraId="2CBBBAF9" w14:textId="256994B5" w:rsidR="00380105" w:rsidRPr="00380105" w:rsidRDefault="00380105" w:rsidP="00380105">
      <w:pPr>
        <w:spacing w:line="276" w:lineRule="auto"/>
        <w:ind w:left="720"/>
        <w:rPr>
          <w:rFonts w:cstheme="minorHAnsi"/>
          <w:b/>
        </w:rPr>
      </w:pPr>
      <w:r w:rsidRPr="00380105">
        <w:rPr>
          <w:rFonts w:cstheme="minorHAnsi"/>
          <w:b/>
        </w:rPr>
        <w:t>Nuorisovaltuuston kokous 13.11.2023</w:t>
      </w:r>
    </w:p>
    <w:p w14:paraId="626E3F86" w14:textId="594E218A" w:rsidR="00380105" w:rsidRPr="00380105" w:rsidRDefault="00380105" w:rsidP="00380105">
      <w:pPr>
        <w:spacing w:line="276" w:lineRule="auto"/>
        <w:ind w:left="720"/>
        <w:rPr>
          <w:rFonts w:cstheme="minorHAnsi"/>
          <w:b/>
        </w:rPr>
      </w:pPr>
      <w:r w:rsidRPr="00380105">
        <w:rPr>
          <w:rFonts w:cstheme="minorHAnsi"/>
          <w:b/>
        </w:rPr>
        <w:t>Osallistujalista</w:t>
      </w:r>
    </w:p>
    <w:p w14:paraId="6816FA69" w14:textId="77777777" w:rsidR="00380105" w:rsidRDefault="00380105" w:rsidP="00380105">
      <w:pPr>
        <w:spacing w:line="276" w:lineRule="auto"/>
        <w:ind w:left="720"/>
        <w:rPr>
          <w:rFonts w:cstheme="minorHAnsi"/>
          <w:bCs/>
        </w:rPr>
      </w:pPr>
    </w:p>
    <w:p w14:paraId="722FF768" w14:textId="6FF156C7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Aalto Mikael</w:t>
      </w:r>
    </w:p>
    <w:p w14:paraId="0F30D155" w14:textId="70612B50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Kankaantähti Jasmin</w:t>
      </w:r>
    </w:p>
    <w:p w14:paraId="34334BF0" w14:textId="349E49EB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Kaukiainen Lara</w:t>
      </w:r>
    </w:p>
    <w:p w14:paraId="3F437E0D" w14:textId="47B5C921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Kekki Iris</w:t>
      </w:r>
    </w:p>
    <w:p w14:paraId="0F0D64E1" w14:textId="130F25F1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Lausmaa Okko (Kokouksen PJ)</w:t>
      </w:r>
    </w:p>
    <w:p w14:paraId="7E6BD107" w14:textId="1B47CC25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Mämmelä Aino-Liisa</w:t>
      </w:r>
    </w:p>
    <w:p w14:paraId="4755F72A" w14:textId="0D7463F8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Niemelä Fiia</w:t>
      </w:r>
    </w:p>
    <w:p w14:paraId="403B778B" w14:textId="667FE899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Purhonen Jonne</w:t>
      </w:r>
    </w:p>
    <w:p w14:paraId="4AA2CE25" w14:textId="51867507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Rintakoski Juho</w:t>
      </w:r>
    </w:p>
    <w:p w14:paraId="144CC91A" w14:textId="5801D4E5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Sovio Lemmi</w:t>
      </w:r>
    </w:p>
    <w:p w14:paraId="1AE4F350" w14:textId="77777777" w:rsidR="00380105" w:rsidRDefault="00380105" w:rsidP="00380105">
      <w:pPr>
        <w:spacing w:line="276" w:lineRule="auto"/>
        <w:ind w:left="720"/>
        <w:rPr>
          <w:rFonts w:cstheme="minorHAnsi"/>
          <w:bCs/>
        </w:rPr>
      </w:pPr>
    </w:p>
    <w:p w14:paraId="11EFBD73" w14:textId="2DD80E70" w:rsidR="00380105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Nuorisopalveluiden työntekijä(t):</w:t>
      </w:r>
    </w:p>
    <w:p w14:paraId="4D9C5F36" w14:textId="4525DCA0" w:rsidR="00380105" w:rsidRPr="000654B1" w:rsidRDefault="00380105" w:rsidP="00380105">
      <w:pPr>
        <w:spacing w:line="276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>Leväniemi Heikki (Kokouksen sihteeri)</w:t>
      </w:r>
    </w:p>
    <w:sectPr w:rsidR="00380105" w:rsidRPr="000654B1" w:rsidSect="00B02622">
      <w:headerReference w:type="even" r:id="rId8"/>
      <w:headerReference w:type="default" r:id="rId9"/>
      <w:footerReference w:type="default" r:id="rId10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2FC9F" w14:textId="77777777" w:rsidR="000B0E1F" w:rsidRDefault="000B0E1F" w:rsidP="006C6586">
      <w:r>
        <w:separator/>
      </w:r>
    </w:p>
  </w:endnote>
  <w:endnote w:type="continuationSeparator" w:id="0">
    <w:p w14:paraId="492D915D" w14:textId="77777777" w:rsidR="000B0E1F" w:rsidRDefault="000B0E1F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64CF47-789E-41BE-BB3E-BC968E50320F}"/>
    <w:embedBold r:id="rId2" w:fontKey="{2F7F4296-53FE-488B-8465-EE5CDF31975D}"/>
    <w:embedItalic r:id="rId3" w:fontKey="{82CFCAC5-394D-4AF3-B848-1899CD0B94A7}"/>
    <w:embedBoldItalic r:id="rId4" w:fontKey="{52706DEF-59E7-42D0-B1CA-D04F14E6EC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A3A18" w14:textId="77777777" w:rsidR="000B0E1F" w:rsidRDefault="000B0E1F" w:rsidP="006C6586">
      <w:r>
        <w:separator/>
      </w:r>
    </w:p>
  </w:footnote>
  <w:footnote w:type="continuationSeparator" w:id="0">
    <w:p w14:paraId="4EC0D233" w14:textId="77777777" w:rsidR="000B0E1F" w:rsidRDefault="000B0E1F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D068C8"/>
    <w:multiLevelType w:val="hybridMultilevel"/>
    <w:tmpl w:val="F940A04A"/>
    <w:lvl w:ilvl="0" w:tplc="ADE0164A">
      <w:start w:val="1"/>
      <w:numFmt w:val="decimal"/>
      <w:lvlText w:val="%1."/>
      <w:lvlJc w:val="left"/>
      <w:pPr>
        <w:ind w:left="1300" w:hanging="580"/>
      </w:pPr>
      <w:rPr>
        <w:rFonts w:hint="default"/>
        <w:b/>
        <w:bCs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7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2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258708C"/>
    <w:multiLevelType w:val="hybridMultilevel"/>
    <w:tmpl w:val="07A49894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8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3"/>
  </w:num>
  <w:num w:numId="2" w16cid:durableId="1522548799">
    <w:abstractNumId w:val="12"/>
  </w:num>
  <w:num w:numId="3" w16cid:durableId="2029403678">
    <w:abstractNumId w:val="20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2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7"/>
  </w:num>
  <w:num w:numId="19" w16cid:durableId="689184807">
    <w:abstractNumId w:val="26"/>
  </w:num>
  <w:num w:numId="20" w16cid:durableId="380250778">
    <w:abstractNumId w:val="15"/>
  </w:num>
  <w:num w:numId="21" w16cid:durableId="1822187521">
    <w:abstractNumId w:val="24"/>
  </w:num>
  <w:num w:numId="22" w16cid:durableId="1628273560">
    <w:abstractNumId w:val="25"/>
  </w:num>
  <w:num w:numId="23" w16cid:durableId="397214908">
    <w:abstractNumId w:val="18"/>
  </w:num>
  <w:num w:numId="24" w16cid:durableId="2117869217">
    <w:abstractNumId w:val="19"/>
  </w:num>
  <w:num w:numId="25" w16cid:durableId="1278829829">
    <w:abstractNumId w:val="16"/>
  </w:num>
  <w:num w:numId="26" w16cid:durableId="1799912678">
    <w:abstractNumId w:val="21"/>
  </w:num>
  <w:num w:numId="27" w16cid:durableId="1713530202">
    <w:abstractNumId w:val="10"/>
  </w:num>
  <w:num w:numId="28" w16cid:durableId="1487626718">
    <w:abstractNumId w:val="14"/>
  </w:num>
  <w:num w:numId="29" w16cid:durableId="940066319">
    <w:abstractNumId w:val="28"/>
  </w:num>
  <w:num w:numId="30" w16cid:durableId="31457635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M6oFAIyw/uktAAAA"/>
  </w:docVars>
  <w:rsids>
    <w:rsidRoot w:val="000A11C3"/>
    <w:rsid w:val="000043F8"/>
    <w:rsid w:val="0002466D"/>
    <w:rsid w:val="00035FBC"/>
    <w:rsid w:val="000654B1"/>
    <w:rsid w:val="0006685D"/>
    <w:rsid w:val="00071938"/>
    <w:rsid w:val="00075B57"/>
    <w:rsid w:val="00076E09"/>
    <w:rsid w:val="0008781E"/>
    <w:rsid w:val="00090B7E"/>
    <w:rsid w:val="000A11C3"/>
    <w:rsid w:val="000A6BFD"/>
    <w:rsid w:val="000B0E1F"/>
    <w:rsid w:val="000B155B"/>
    <w:rsid w:val="000B78D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325BD"/>
    <w:rsid w:val="00140371"/>
    <w:rsid w:val="0014151F"/>
    <w:rsid w:val="00151261"/>
    <w:rsid w:val="0015300A"/>
    <w:rsid w:val="0016408E"/>
    <w:rsid w:val="00167AD5"/>
    <w:rsid w:val="00182402"/>
    <w:rsid w:val="0018632E"/>
    <w:rsid w:val="00186D00"/>
    <w:rsid w:val="001A1631"/>
    <w:rsid w:val="001A7597"/>
    <w:rsid w:val="001A76B1"/>
    <w:rsid w:val="001B2D84"/>
    <w:rsid w:val="001C04D8"/>
    <w:rsid w:val="001D2B48"/>
    <w:rsid w:val="001E4B59"/>
    <w:rsid w:val="001E6CDE"/>
    <w:rsid w:val="0021234E"/>
    <w:rsid w:val="0021301C"/>
    <w:rsid w:val="00222A55"/>
    <w:rsid w:val="0023137F"/>
    <w:rsid w:val="00236636"/>
    <w:rsid w:val="00236902"/>
    <w:rsid w:val="00236A20"/>
    <w:rsid w:val="002528DA"/>
    <w:rsid w:val="00252C7B"/>
    <w:rsid w:val="00261C21"/>
    <w:rsid w:val="002726BB"/>
    <w:rsid w:val="0027504F"/>
    <w:rsid w:val="00291EAA"/>
    <w:rsid w:val="00293736"/>
    <w:rsid w:val="002B2FE6"/>
    <w:rsid w:val="002C27BE"/>
    <w:rsid w:val="002C378D"/>
    <w:rsid w:val="002C4068"/>
    <w:rsid w:val="002C6D14"/>
    <w:rsid w:val="002D2E5C"/>
    <w:rsid w:val="002D4A64"/>
    <w:rsid w:val="002F7AB9"/>
    <w:rsid w:val="00303DB7"/>
    <w:rsid w:val="0031354E"/>
    <w:rsid w:val="00347950"/>
    <w:rsid w:val="003578D8"/>
    <w:rsid w:val="00365851"/>
    <w:rsid w:val="003752B6"/>
    <w:rsid w:val="00380105"/>
    <w:rsid w:val="003B53A4"/>
    <w:rsid w:val="003C7890"/>
    <w:rsid w:val="003D5193"/>
    <w:rsid w:val="003D655F"/>
    <w:rsid w:val="003E12B7"/>
    <w:rsid w:val="003F53FF"/>
    <w:rsid w:val="003F5757"/>
    <w:rsid w:val="00416B7B"/>
    <w:rsid w:val="00434630"/>
    <w:rsid w:val="004514B3"/>
    <w:rsid w:val="0045298D"/>
    <w:rsid w:val="0046603E"/>
    <w:rsid w:val="00466AEE"/>
    <w:rsid w:val="00474AF1"/>
    <w:rsid w:val="00483976"/>
    <w:rsid w:val="00484195"/>
    <w:rsid w:val="00485D02"/>
    <w:rsid w:val="0048634A"/>
    <w:rsid w:val="00496AEE"/>
    <w:rsid w:val="004D0CC1"/>
    <w:rsid w:val="004F5201"/>
    <w:rsid w:val="00502A7D"/>
    <w:rsid w:val="00507D8A"/>
    <w:rsid w:val="005157E0"/>
    <w:rsid w:val="0052201E"/>
    <w:rsid w:val="0058506E"/>
    <w:rsid w:val="005907CC"/>
    <w:rsid w:val="005A755E"/>
    <w:rsid w:val="005B6A1C"/>
    <w:rsid w:val="005C0EE7"/>
    <w:rsid w:val="005C656D"/>
    <w:rsid w:val="005E11B2"/>
    <w:rsid w:val="005F2ADF"/>
    <w:rsid w:val="005F70F4"/>
    <w:rsid w:val="00606C60"/>
    <w:rsid w:val="006152F3"/>
    <w:rsid w:val="0061603B"/>
    <w:rsid w:val="00634B52"/>
    <w:rsid w:val="00660510"/>
    <w:rsid w:val="006938F1"/>
    <w:rsid w:val="006A1049"/>
    <w:rsid w:val="006B7984"/>
    <w:rsid w:val="006C006F"/>
    <w:rsid w:val="006C6586"/>
    <w:rsid w:val="006D285A"/>
    <w:rsid w:val="006F4DFB"/>
    <w:rsid w:val="0070185A"/>
    <w:rsid w:val="00710AD9"/>
    <w:rsid w:val="00722142"/>
    <w:rsid w:val="00736A16"/>
    <w:rsid w:val="00740BD2"/>
    <w:rsid w:val="007410CE"/>
    <w:rsid w:val="007427DB"/>
    <w:rsid w:val="00744437"/>
    <w:rsid w:val="007524C8"/>
    <w:rsid w:val="007778A2"/>
    <w:rsid w:val="00782103"/>
    <w:rsid w:val="00793210"/>
    <w:rsid w:val="00795FB1"/>
    <w:rsid w:val="00797A5F"/>
    <w:rsid w:val="007A4DC1"/>
    <w:rsid w:val="007B24FA"/>
    <w:rsid w:val="007B3277"/>
    <w:rsid w:val="007C1F7D"/>
    <w:rsid w:val="007D04A2"/>
    <w:rsid w:val="007E296D"/>
    <w:rsid w:val="007E3878"/>
    <w:rsid w:val="007E44A4"/>
    <w:rsid w:val="007E4960"/>
    <w:rsid w:val="007E727A"/>
    <w:rsid w:val="007F1887"/>
    <w:rsid w:val="0080631C"/>
    <w:rsid w:val="00824C32"/>
    <w:rsid w:val="008326DB"/>
    <w:rsid w:val="00842C8D"/>
    <w:rsid w:val="008447A6"/>
    <w:rsid w:val="00847235"/>
    <w:rsid w:val="008633E5"/>
    <w:rsid w:val="00866929"/>
    <w:rsid w:val="00870D87"/>
    <w:rsid w:val="0087273A"/>
    <w:rsid w:val="00882ED0"/>
    <w:rsid w:val="00890626"/>
    <w:rsid w:val="0089579C"/>
    <w:rsid w:val="008A2B45"/>
    <w:rsid w:val="008B77BE"/>
    <w:rsid w:val="008D6C8E"/>
    <w:rsid w:val="008D7890"/>
    <w:rsid w:val="008E0ADA"/>
    <w:rsid w:val="008E419E"/>
    <w:rsid w:val="00904231"/>
    <w:rsid w:val="00907103"/>
    <w:rsid w:val="00913B5E"/>
    <w:rsid w:val="00916289"/>
    <w:rsid w:val="0092052B"/>
    <w:rsid w:val="00922125"/>
    <w:rsid w:val="00942A53"/>
    <w:rsid w:val="00956A32"/>
    <w:rsid w:val="009A4496"/>
    <w:rsid w:val="009D20FA"/>
    <w:rsid w:val="009E2FA4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A2F75"/>
    <w:rsid w:val="00AB6136"/>
    <w:rsid w:val="00AC4A0B"/>
    <w:rsid w:val="00AC773A"/>
    <w:rsid w:val="00AE1A14"/>
    <w:rsid w:val="00AE1E06"/>
    <w:rsid w:val="00AE4448"/>
    <w:rsid w:val="00AF19C6"/>
    <w:rsid w:val="00AF718F"/>
    <w:rsid w:val="00B02622"/>
    <w:rsid w:val="00B04386"/>
    <w:rsid w:val="00B05DE3"/>
    <w:rsid w:val="00B31BF9"/>
    <w:rsid w:val="00B446DC"/>
    <w:rsid w:val="00B5323F"/>
    <w:rsid w:val="00B6268F"/>
    <w:rsid w:val="00B83285"/>
    <w:rsid w:val="00B87358"/>
    <w:rsid w:val="00BA1CDB"/>
    <w:rsid w:val="00BA7B12"/>
    <w:rsid w:val="00BB1937"/>
    <w:rsid w:val="00BB404B"/>
    <w:rsid w:val="00BE3463"/>
    <w:rsid w:val="00BE6254"/>
    <w:rsid w:val="00BF030C"/>
    <w:rsid w:val="00C03C22"/>
    <w:rsid w:val="00C07CCE"/>
    <w:rsid w:val="00C1287B"/>
    <w:rsid w:val="00C13B5D"/>
    <w:rsid w:val="00C616D5"/>
    <w:rsid w:val="00C63434"/>
    <w:rsid w:val="00C6784E"/>
    <w:rsid w:val="00C751A8"/>
    <w:rsid w:val="00C7521B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5220"/>
    <w:rsid w:val="00D20849"/>
    <w:rsid w:val="00D24A5B"/>
    <w:rsid w:val="00D43CDF"/>
    <w:rsid w:val="00D51095"/>
    <w:rsid w:val="00D560B4"/>
    <w:rsid w:val="00D65AA0"/>
    <w:rsid w:val="00D66193"/>
    <w:rsid w:val="00D70BF5"/>
    <w:rsid w:val="00D73982"/>
    <w:rsid w:val="00D80FD4"/>
    <w:rsid w:val="00D85381"/>
    <w:rsid w:val="00D868C5"/>
    <w:rsid w:val="00D932FB"/>
    <w:rsid w:val="00DA172A"/>
    <w:rsid w:val="00DA1D8A"/>
    <w:rsid w:val="00DA31DB"/>
    <w:rsid w:val="00DB0202"/>
    <w:rsid w:val="00DB5434"/>
    <w:rsid w:val="00DC5899"/>
    <w:rsid w:val="00DD37EB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A7413"/>
    <w:rsid w:val="00EB4FEE"/>
    <w:rsid w:val="00EB7716"/>
    <w:rsid w:val="00EC262E"/>
    <w:rsid w:val="00EE57D8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55329"/>
    <w:rsid w:val="00F83C12"/>
    <w:rsid w:val="00F975B5"/>
    <w:rsid w:val="00FB11A9"/>
    <w:rsid w:val="00FB2E48"/>
    <w:rsid w:val="00FB2FB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16</TotalTime>
  <Pages>3</Pages>
  <Words>320</Words>
  <Characters>2596</Characters>
  <Application>Microsoft Office Word</Application>
  <DocSecurity>0</DocSecurity>
  <Lines>21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3</cp:revision>
  <dcterms:created xsi:type="dcterms:W3CDTF">2023-11-13T17:45:00Z</dcterms:created>
  <dcterms:modified xsi:type="dcterms:W3CDTF">2023-11-28T10:55:00Z</dcterms:modified>
</cp:coreProperties>
</file>