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4322398A" w:rsidR="00AC773A" w:rsidRPr="002D4A64" w:rsidRDefault="00AC773A" w:rsidP="00AC773A">
      <w:pPr>
        <w:spacing w:line="276" w:lineRule="auto"/>
        <w:rPr>
          <w:rFonts w:cstheme="minorHAnsi"/>
        </w:rPr>
      </w:pPr>
      <w:bookmarkStart w:id="0" w:name="_Toc74900498"/>
      <w:r w:rsidRPr="002D4A64">
        <w:rPr>
          <w:rFonts w:cstheme="minorHAnsi"/>
        </w:rPr>
        <w:t>Riihimäen kaupunki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D560B4" w:rsidRPr="00D560B4">
        <w:rPr>
          <w:rFonts w:cstheme="minorHAnsi"/>
          <w:b/>
          <w:bCs/>
        </w:rPr>
        <w:t>PÖYTÄKIRJA</w:t>
      </w:r>
      <w:r w:rsidRPr="002D4A64">
        <w:rPr>
          <w:rFonts w:cstheme="minorHAnsi"/>
        </w:rPr>
        <w:tab/>
      </w:r>
    </w:p>
    <w:p w14:paraId="372CC6D0" w14:textId="5BE12A2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Sivistyksen ja </w:t>
      </w:r>
      <w:r w:rsidR="00416B7B" w:rsidRPr="002D4A64">
        <w:rPr>
          <w:rFonts w:cstheme="minorHAnsi"/>
        </w:rPr>
        <w:t>hyvinvoinnin</w:t>
      </w:r>
      <w:r w:rsidRPr="002D4A64">
        <w:rPr>
          <w:rFonts w:cstheme="minorHAnsi"/>
        </w:rPr>
        <w:t xml:space="preserve"> toimialue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4BD3E0BE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Nuorisopalvelut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1A61C84B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Nuorisovaltuusto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344DB4F9" w14:textId="77777777" w:rsidR="00AC773A" w:rsidRPr="002D4A64" w:rsidRDefault="00AC773A" w:rsidP="00AC773A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 xml:space="preserve">NUORISOVALTUUSTON KOKOUS </w:t>
      </w:r>
    </w:p>
    <w:p w14:paraId="5AD6E8AE" w14:textId="5D8731D1" w:rsidR="007E296D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Aika</w:t>
      </w:r>
      <w:r w:rsidRPr="002D4A64">
        <w:rPr>
          <w:rFonts w:cstheme="minorHAnsi"/>
        </w:rPr>
        <w:tab/>
      </w:r>
      <w:r w:rsidR="006F4DFB">
        <w:rPr>
          <w:rFonts w:cstheme="minorHAnsi"/>
        </w:rPr>
        <w:t>Keskiviikko</w:t>
      </w:r>
      <w:r w:rsidRPr="002D4A64">
        <w:rPr>
          <w:rFonts w:cstheme="minorHAnsi"/>
        </w:rPr>
        <w:t xml:space="preserve"> </w:t>
      </w:r>
      <w:r w:rsidR="0008781E">
        <w:rPr>
          <w:rFonts w:cstheme="minorHAnsi"/>
        </w:rPr>
        <w:t>2.10.</w:t>
      </w:r>
      <w:r w:rsidRPr="002D4A64">
        <w:rPr>
          <w:rFonts w:cstheme="minorHAnsi"/>
        </w:rPr>
        <w:t>202</w:t>
      </w:r>
      <w:r w:rsidR="00EF3307" w:rsidRPr="002D4A64">
        <w:rPr>
          <w:rFonts w:cstheme="minorHAnsi"/>
        </w:rPr>
        <w:t>3</w:t>
      </w:r>
      <w:r w:rsidRPr="002D4A64">
        <w:rPr>
          <w:rFonts w:cstheme="minorHAnsi"/>
        </w:rPr>
        <w:t xml:space="preserve"> kello </w:t>
      </w:r>
      <w:r w:rsidR="00E06231" w:rsidRPr="002D4A64">
        <w:rPr>
          <w:rFonts w:cstheme="minorHAnsi"/>
        </w:rPr>
        <w:t>1</w:t>
      </w:r>
      <w:r w:rsidR="007E296D" w:rsidRPr="002D4A64">
        <w:rPr>
          <w:rFonts w:cstheme="minorHAnsi"/>
        </w:rPr>
        <w:t>7.</w:t>
      </w:r>
      <w:r w:rsidR="00904231" w:rsidRPr="002D4A64">
        <w:rPr>
          <w:rFonts w:cstheme="minorHAnsi"/>
        </w:rPr>
        <w:t>45</w:t>
      </w:r>
      <w:r w:rsidR="00127EFA">
        <w:rPr>
          <w:rFonts w:cstheme="minorHAnsi"/>
        </w:rPr>
        <w:t>-</w:t>
      </w:r>
      <w:r w:rsidR="0086668B">
        <w:rPr>
          <w:rFonts w:cstheme="minorHAnsi"/>
        </w:rPr>
        <w:t>18.40</w:t>
      </w:r>
    </w:p>
    <w:p w14:paraId="253AFBE9" w14:textId="1DA5309C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Paikka </w:t>
      </w:r>
      <w:r w:rsidRPr="002D4A64">
        <w:rPr>
          <w:rFonts w:cstheme="minorHAnsi"/>
        </w:rPr>
        <w:tab/>
      </w:r>
      <w:r w:rsidR="00D868C5" w:rsidRPr="00D868C5">
        <w:rPr>
          <w:rFonts w:cstheme="minorHAnsi"/>
        </w:rPr>
        <w:t>Kokoustila Asema, Eteläinen Asemakatu 2</w:t>
      </w:r>
    </w:p>
    <w:p w14:paraId="032E516A" w14:textId="77777777" w:rsidR="007E296D" w:rsidRPr="002D4A64" w:rsidRDefault="007E296D" w:rsidP="00AC773A">
      <w:pPr>
        <w:spacing w:line="276" w:lineRule="auto"/>
        <w:rPr>
          <w:rFonts w:cstheme="minorHAnsi"/>
        </w:rPr>
      </w:pPr>
    </w:p>
    <w:p w14:paraId="7B9C6E87" w14:textId="0CDBBB9F" w:rsidR="005A755E" w:rsidRPr="002D4A64" w:rsidRDefault="00AC773A" w:rsidP="005A755E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KOKOUKSEN AVAUS</w:t>
      </w:r>
      <w:r w:rsidR="00BB404B" w:rsidRPr="002D4A64">
        <w:rPr>
          <w:rFonts w:cstheme="minorHAnsi"/>
          <w:b/>
        </w:rPr>
        <w:t xml:space="preserve"> </w:t>
      </w:r>
      <w:r w:rsidR="00D560B4">
        <w:rPr>
          <w:rFonts w:cstheme="minorHAnsi"/>
          <w:b/>
        </w:rPr>
        <w:br/>
      </w:r>
      <w:r w:rsidR="00D560B4" w:rsidRPr="00303DB7">
        <w:rPr>
          <w:rFonts w:cstheme="minorHAnsi"/>
          <w:bCs/>
        </w:rPr>
        <w:t>Puheenjohtaja avasi kokouksen klo</w:t>
      </w:r>
      <w:r w:rsidR="00303DB7">
        <w:rPr>
          <w:rFonts w:cstheme="minorHAnsi"/>
          <w:bCs/>
        </w:rPr>
        <w:t xml:space="preserve"> 17.45.</w:t>
      </w:r>
    </w:p>
    <w:p w14:paraId="39B73BE6" w14:textId="1A7C6C1B" w:rsidR="005157E0" w:rsidRPr="002D4A64" w:rsidRDefault="00AC773A" w:rsidP="007E296D">
      <w:pPr>
        <w:spacing w:line="276" w:lineRule="auto"/>
        <w:ind w:left="1300" w:hanging="580"/>
        <w:rPr>
          <w:rFonts w:cstheme="minorHAnsi"/>
          <w:b/>
          <w:bCs/>
        </w:rPr>
      </w:pPr>
      <w:r w:rsidRPr="002D4A64">
        <w:rPr>
          <w:rFonts w:cstheme="minorHAnsi"/>
          <w:b/>
        </w:rPr>
        <w:t>2.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LAILLISUUDEN JA PÄÄTÖSVALTAISUUDEN TOTEAMINEN</w:t>
      </w:r>
      <w:r w:rsidRPr="002D4A64">
        <w:rPr>
          <w:rFonts w:cstheme="minorHAnsi"/>
        </w:rPr>
        <w:br/>
        <w:t>Ollakseen laillinen ja päätösvaltainen, nuorisovaltuuston kokouksessa tulee puheenjohtajan lisäksi olla paikalla</w:t>
      </w:r>
      <w:r w:rsidR="003578D8" w:rsidRPr="002D4A64">
        <w:rPr>
          <w:rFonts w:cstheme="minorHAnsi"/>
        </w:rPr>
        <w:t xml:space="preserve"> </w:t>
      </w:r>
      <w:r w:rsidR="007E296D" w:rsidRPr="002D4A64">
        <w:rPr>
          <w:rFonts w:cstheme="minorHAnsi"/>
        </w:rPr>
        <w:t>viisi</w:t>
      </w:r>
      <w:r w:rsidRPr="002D4A64">
        <w:rPr>
          <w:rFonts w:cstheme="minorHAnsi"/>
        </w:rPr>
        <w:t xml:space="preserve"> (</w:t>
      </w:r>
      <w:r w:rsidR="007E296D" w:rsidRPr="002D4A64">
        <w:rPr>
          <w:rFonts w:cstheme="minorHAnsi"/>
        </w:rPr>
        <w:t>5</w:t>
      </w:r>
      <w:r w:rsidRPr="002D4A64">
        <w:rPr>
          <w:rFonts w:cstheme="minorHAnsi"/>
        </w:rPr>
        <w:t>) nuorisovaltuuston jäsentä. Kokouksen sihteeri toteaa läsnäolijat ja lisää listan pöytäkirjaan.</w:t>
      </w:r>
      <w:r w:rsidR="007E727A" w:rsidRPr="002D4A64">
        <w:rPr>
          <w:rFonts w:cstheme="minorHAnsi"/>
        </w:rPr>
        <w:t xml:space="preserve"> </w:t>
      </w:r>
      <w:r w:rsidR="00D560B4">
        <w:rPr>
          <w:rFonts w:cstheme="minorHAnsi"/>
        </w:rPr>
        <w:br/>
        <w:t>Päätös: Nimenhuudossa oli paikalla</w:t>
      </w:r>
      <w:r w:rsidR="00127EFA">
        <w:rPr>
          <w:rFonts w:cstheme="minorHAnsi"/>
        </w:rPr>
        <w:t xml:space="preserve"> 7</w:t>
      </w:r>
      <w:r w:rsidR="00D560B4">
        <w:rPr>
          <w:rFonts w:cstheme="minorHAnsi"/>
        </w:rPr>
        <w:t xml:space="preserve"> nuorisovaltuutettua</w:t>
      </w:r>
      <w:r w:rsidR="00303DB7">
        <w:rPr>
          <w:rFonts w:cstheme="minorHAnsi"/>
        </w:rPr>
        <w:t>.</w:t>
      </w:r>
      <w:r w:rsidR="00127EFA">
        <w:rPr>
          <w:rFonts w:cstheme="minorHAnsi"/>
        </w:rPr>
        <w:t xml:space="preserve"> Yksi osallistuja saapui 17.51. Tämä nosti läsnäolijoiden määräksi 8.</w:t>
      </w:r>
      <w:r w:rsidR="00303DB7">
        <w:rPr>
          <w:rFonts w:cstheme="minorHAnsi"/>
        </w:rPr>
        <w:t xml:space="preserve"> Todettiin kokous lailliseksi ja päätösvaltaiseksi.</w:t>
      </w:r>
      <w:r w:rsidR="00127EFA">
        <w:rPr>
          <w:rFonts w:cstheme="minorHAnsi"/>
        </w:rPr>
        <w:t xml:space="preserve"> Nimilista liitteenä. </w:t>
      </w:r>
      <w:r w:rsidR="00127EFA" w:rsidRPr="00127EFA">
        <w:rPr>
          <w:rFonts w:cstheme="minorHAnsi"/>
          <w:b/>
          <w:bCs/>
        </w:rPr>
        <w:t>LIITE 1.</w:t>
      </w:r>
    </w:p>
    <w:p w14:paraId="128784C4" w14:textId="18C4DB40" w:rsidR="00303DB7" w:rsidRDefault="00AC773A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3.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PÖYTÄKIRJANTARKASTAJIEN VALINTA</w:t>
      </w:r>
      <w:r w:rsidRPr="002D4A64">
        <w:rPr>
          <w:rFonts w:cstheme="minorHAnsi"/>
        </w:rPr>
        <w:br/>
        <w:t>Esitys: Pöytäkirjantarkastajiksi valitaan</w:t>
      </w:r>
      <w:r w:rsidR="000B155B" w:rsidRPr="002D4A64">
        <w:rPr>
          <w:rFonts w:cstheme="minorHAnsi"/>
        </w:rPr>
        <w:t xml:space="preserve"> </w:t>
      </w:r>
      <w:r w:rsidR="0008781E">
        <w:rPr>
          <w:rFonts w:cstheme="minorHAnsi"/>
        </w:rPr>
        <w:t>Jasmin Kankaantähti ja Lara Kaukiainen</w:t>
      </w:r>
      <w:r w:rsidR="003D655F">
        <w:rPr>
          <w:rFonts w:cstheme="minorHAnsi"/>
        </w:rPr>
        <w:t>.</w:t>
      </w:r>
      <w:r w:rsidR="00303DB7">
        <w:rPr>
          <w:rFonts w:cstheme="minorHAnsi"/>
        </w:rPr>
        <w:t xml:space="preserve"> </w:t>
      </w:r>
    </w:p>
    <w:p w14:paraId="5F1A0A84" w14:textId="644357F1" w:rsidR="005A755E" w:rsidRPr="002D4A64" w:rsidRDefault="00303DB7" w:rsidP="00303DB7">
      <w:pPr>
        <w:spacing w:line="276" w:lineRule="auto"/>
        <w:ind w:left="1300"/>
        <w:rPr>
          <w:rFonts w:cstheme="minorHAnsi"/>
        </w:rPr>
      </w:pPr>
      <w:r>
        <w:rPr>
          <w:rFonts w:cstheme="minorHAnsi"/>
        </w:rPr>
        <w:t>Päätös: Pöytäkirjantarkastajiksi valittiin Jasmin Kankaantähti ja Iris Kekki</w:t>
      </w:r>
    </w:p>
    <w:p w14:paraId="546E7A06" w14:textId="335D3A25" w:rsidR="00D868C5" w:rsidRDefault="00AC773A" w:rsidP="005157E0">
      <w:pPr>
        <w:spacing w:line="276" w:lineRule="auto"/>
        <w:ind w:left="1300" w:hanging="580"/>
        <w:rPr>
          <w:rFonts w:cstheme="minorHAnsi"/>
          <w:b/>
          <w:bCs/>
        </w:rPr>
      </w:pPr>
      <w:r w:rsidRPr="002D4A64">
        <w:rPr>
          <w:rFonts w:cstheme="minorHAnsi"/>
          <w:b/>
        </w:rPr>
        <w:t>4.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TYÖJÄRJESTYKSEN HYVÄKSYMINEN</w:t>
      </w:r>
      <w:r w:rsidRPr="002D4A64">
        <w:rPr>
          <w:rFonts w:cstheme="minorHAnsi"/>
        </w:rPr>
        <w:t xml:space="preserve"> </w:t>
      </w:r>
      <w:r w:rsidR="00303DB7">
        <w:rPr>
          <w:rFonts w:cstheme="minorHAnsi"/>
        </w:rPr>
        <w:br/>
        <w:t xml:space="preserve">Lisätään kohdaksi 5 </w:t>
      </w:r>
      <w:r w:rsidR="00303DB7" w:rsidRPr="00303DB7">
        <w:rPr>
          <w:rFonts w:cstheme="minorHAnsi"/>
          <w:b/>
          <w:bCs/>
        </w:rPr>
        <w:t>OSALLISTUVA BUDJETOINTI</w:t>
      </w:r>
    </w:p>
    <w:p w14:paraId="19615B7D" w14:textId="5493CB09" w:rsidR="00303DB7" w:rsidRPr="00303DB7" w:rsidRDefault="00303DB7" w:rsidP="005157E0">
      <w:pPr>
        <w:spacing w:line="276" w:lineRule="auto"/>
        <w:ind w:left="1300" w:hanging="580"/>
        <w:rPr>
          <w:rFonts w:cstheme="minorHAnsi"/>
          <w:b/>
          <w:bCs/>
        </w:rPr>
      </w:pPr>
      <w:r>
        <w:rPr>
          <w:rFonts w:cstheme="minorHAnsi"/>
          <w:b/>
          <w:bCs/>
        </w:rPr>
        <w:t>5.</w:t>
      </w:r>
      <w:r>
        <w:rPr>
          <w:rFonts w:cstheme="minorHAnsi"/>
          <w:b/>
          <w:bCs/>
        </w:rPr>
        <w:tab/>
        <w:t>OSALLISTUVAN BUDJETOINNIN TIETOISKU</w:t>
      </w:r>
      <w:r w:rsidR="00AD3E6F">
        <w:rPr>
          <w:rFonts w:cstheme="minorHAnsi"/>
          <w:b/>
          <w:bCs/>
        </w:rPr>
        <w:br/>
      </w:r>
      <w:r w:rsidR="00AD3E6F" w:rsidRPr="00AD3E6F">
        <w:rPr>
          <w:rFonts w:cstheme="minorHAnsi"/>
        </w:rPr>
        <w:t>osallistu.riihimaki.fi</w:t>
      </w:r>
      <w:r w:rsidR="00AD3E6F">
        <w:rPr>
          <w:rFonts w:cstheme="minorHAnsi"/>
          <w:b/>
          <w:bCs/>
        </w:rPr>
        <w:t xml:space="preserve"> -</w:t>
      </w:r>
      <w:r w:rsidR="00AD3E6F" w:rsidRPr="00AD3E6F">
        <w:rPr>
          <w:rFonts w:cstheme="minorHAnsi"/>
        </w:rPr>
        <w:t>sivustolla lisätietoa.</w:t>
      </w:r>
    </w:p>
    <w:p w14:paraId="1E047398" w14:textId="60B0D085" w:rsidR="00AC773A" w:rsidRPr="002D4A64" w:rsidRDefault="00303DB7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6</w:t>
      </w:r>
      <w:r w:rsidR="00CD6FDB" w:rsidRPr="002D4A64">
        <w:rPr>
          <w:rFonts w:cstheme="minorHAnsi"/>
          <w:b/>
        </w:rPr>
        <w:t>.</w:t>
      </w:r>
      <w:r w:rsidR="00CD6FDB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KAUPUNGINVALTUUSTON JA LAUTAKUNTIEN EDUSTAJIEN PUHEENVUOROT</w:t>
      </w:r>
    </w:p>
    <w:p w14:paraId="75AED59E" w14:textId="77777777" w:rsidR="00CC547C" w:rsidRDefault="00AC773A" w:rsidP="007D04A2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Kaupunginvaltuusto</w:t>
      </w:r>
    </w:p>
    <w:p w14:paraId="52762396" w14:textId="77777777" w:rsidR="00AD3E6F" w:rsidRPr="002D4A64" w:rsidRDefault="00AD3E6F" w:rsidP="00AD3E6F">
      <w:pPr>
        <w:pStyle w:val="Normaalisisennetty"/>
        <w:numPr>
          <w:ilvl w:val="0"/>
          <w:numId w:val="31"/>
        </w:numPr>
        <w:rPr>
          <w:rFonts w:cstheme="minorHAnsi"/>
        </w:rPr>
      </w:pPr>
    </w:p>
    <w:p w14:paraId="6F0479C8" w14:textId="5019C075" w:rsidR="007E44A4" w:rsidRDefault="0048634A" w:rsidP="00904231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Sivistyksen</w:t>
      </w:r>
      <w:r w:rsidR="00AC773A" w:rsidRPr="002D4A64">
        <w:rPr>
          <w:rFonts w:cstheme="minorHAnsi"/>
        </w:rPr>
        <w:t xml:space="preserve"> ja </w:t>
      </w:r>
      <w:r w:rsidR="007E44A4" w:rsidRPr="002D4A64">
        <w:rPr>
          <w:rFonts w:cstheme="minorHAnsi"/>
        </w:rPr>
        <w:t>hyvinvoinnin</w:t>
      </w:r>
      <w:r w:rsidR="00AC773A" w:rsidRPr="002D4A64">
        <w:rPr>
          <w:rFonts w:cstheme="minorHAnsi"/>
        </w:rPr>
        <w:t xml:space="preserve"> lautakunta</w:t>
      </w:r>
    </w:p>
    <w:p w14:paraId="5C25FD1F" w14:textId="77777777" w:rsidR="00AD3E6F" w:rsidRPr="002D4A64" w:rsidRDefault="00AD3E6F" w:rsidP="00AD3E6F">
      <w:pPr>
        <w:pStyle w:val="Normaalisisennetty"/>
        <w:numPr>
          <w:ilvl w:val="0"/>
          <w:numId w:val="31"/>
        </w:numPr>
        <w:rPr>
          <w:rFonts w:cstheme="minorHAnsi"/>
        </w:rPr>
      </w:pPr>
    </w:p>
    <w:p w14:paraId="3C2D6508" w14:textId="43149D91" w:rsidR="007E44A4" w:rsidRDefault="00CC547C" w:rsidP="00904231">
      <w:pPr>
        <w:rPr>
          <w:rFonts w:cstheme="minorHAnsi"/>
        </w:rPr>
      </w:pPr>
      <w:r w:rsidRPr="002D4A64">
        <w:rPr>
          <w:rFonts w:cstheme="minorHAnsi"/>
        </w:rPr>
        <w:tab/>
      </w:r>
      <w:r w:rsidR="00AE4448" w:rsidRPr="002D4A64">
        <w:rPr>
          <w:rFonts w:cstheme="minorHAnsi"/>
        </w:rPr>
        <w:t xml:space="preserve">           </w:t>
      </w:r>
      <w:r w:rsidR="0048634A" w:rsidRPr="002D4A64">
        <w:rPr>
          <w:rFonts w:cstheme="minorHAnsi"/>
        </w:rPr>
        <w:t>T</w:t>
      </w:r>
      <w:r w:rsidR="00AC773A" w:rsidRPr="002D4A64">
        <w:rPr>
          <w:rFonts w:cstheme="minorHAnsi"/>
        </w:rPr>
        <w:t>ekninen lautakunt</w:t>
      </w:r>
      <w:r w:rsidRPr="002D4A64">
        <w:rPr>
          <w:rFonts w:cstheme="minorHAnsi"/>
        </w:rPr>
        <w:t>a</w:t>
      </w:r>
    </w:p>
    <w:p w14:paraId="4C2A42B1" w14:textId="1F9DB952" w:rsidR="00AD3E6F" w:rsidRPr="00AD3E6F" w:rsidRDefault="00D51242" w:rsidP="00AD3E6F">
      <w:pPr>
        <w:pStyle w:val="Luettelokappale"/>
        <w:numPr>
          <w:ilvl w:val="0"/>
          <w:numId w:val="31"/>
        </w:numPr>
        <w:rPr>
          <w:rFonts w:cstheme="minorHAnsi"/>
        </w:rPr>
      </w:pPr>
      <w:r>
        <w:rPr>
          <w:rFonts w:cstheme="minorHAnsi"/>
        </w:rPr>
        <w:t>Ei nuoria koskevia asioita</w:t>
      </w:r>
    </w:p>
    <w:p w14:paraId="2E73E15C" w14:textId="77777777" w:rsidR="00CC547C" w:rsidRDefault="00AC773A" w:rsidP="007D04A2">
      <w:pPr>
        <w:pStyle w:val="Normaalisisennetty"/>
        <w:spacing w:line="276" w:lineRule="auto"/>
        <w:rPr>
          <w:rFonts w:cstheme="minorHAnsi"/>
        </w:rPr>
      </w:pPr>
      <w:r w:rsidRPr="002D4A64">
        <w:rPr>
          <w:rFonts w:cstheme="minorHAnsi"/>
        </w:rPr>
        <w:t>Elinvoimalautakunta</w:t>
      </w:r>
    </w:p>
    <w:p w14:paraId="2315CC25" w14:textId="77777777" w:rsidR="00AD3E6F" w:rsidRPr="002D4A64" w:rsidRDefault="00AD3E6F" w:rsidP="00AD3E6F">
      <w:pPr>
        <w:pStyle w:val="Normaalisisennetty"/>
        <w:numPr>
          <w:ilvl w:val="0"/>
          <w:numId w:val="31"/>
        </w:numPr>
        <w:spacing w:line="276" w:lineRule="auto"/>
        <w:rPr>
          <w:rFonts w:cstheme="minorHAnsi"/>
        </w:rPr>
      </w:pPr>
    </w:p>
    <w:p w14:paraId="01780A44" w14:textId="7B4AA2F4" w:rsidR="007E44A4" w:rsidRPr="002D4A64" w:rsidRDefault="00303DB7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  <w:bCs/>
        </w:rPr>
        <w:t>7</w:t>
      </w:r>
      <w:r w:rsidR="001A76B1" w:rsidRPr="002D4A64">
        <w:rPr>
          <w:rFonts w:cstheme="minorHAnsi"/>
          <w:b/>
          <w:bCs/>
        </w:rPr>
        <w:t>.</w:t>
      </w:r>
      <w:r w:rsidR="00DA31DB" w:rsidRPr="002D4A64">
        <w:rPr>
          <w:rFonts w:cstheme="minorHAnsi"/>
          <w:b/>
          <w:bCs/>
        </w:rPr>
        <w:tab/>
      </w:r>
      <w:r w:rsidR="001A76B1" w:rsidRPr="002D4A64">
        <w:rPr>
          <w:rFonts w:cstheme="minorHAnsi"/>
          <w:b/>
          <w:bCs/>
        </w:rPr>
        <w:t>KANTA-HÄMEEN HYVINVOINTIALUEEN NUORISOVALTUUSTON KUULUMISET</w:t>
      </w:r>
      <w:r w:rsidR="007E44A4" w:rsidRPr="002D4A64">
        <w:rPr>
          <w:rFonts w:cstheme="minorHAnsi"/>
          <w:b/>
          <w:bCs/>
        </w:rPr>
        <w:tab/>
      </w:r>
    </w:p>
    <w:p w14:paraId="4FBB71C0" w14:textId="1D122E99" w:rsidR="007E44A4" w:rsidRPr="002D4A64" w:rsidRDefault="00303DB7" w:rsidP="007E296D">
      <w:pPr>
        <w:spacing w:line="276" w:lineRule="auto"/>
        <w:ind w:left="584" w:firstLine="136"/>
        <w:rPr>
          <w:rFonts w:cstheme="minorHAnsi"/>
        </w:rPr>
      </w:pPr>
      <w:r>
        <w:rPr>
          <w:rFonts w:cstheme="minorHAnsi"/>
          <w:b/>
          <w:bCs/>
        </w:rPr>
        <w:t>8</w:t>
      </w:r>
      <w:r w:rsidR="0006685D" w:rsidRPr="002D4A64">
        <w:rPr>
          <w:rFonts w:cstheme="minorHAnsi"/>
          <w:b/>
          <w:bCs/>
        </w:rPr>
        <w:t>.</w:t>
      </w:r>
      <w:r w:rsidR="00DC5899" w:rsidRPr="002D4A64">
        <w:rPr>
          <w:rFonts w:cstheme="minorHAnsi"/>
          <w:b/>
          <w:bCs/>
        </w:rPr>
        <w:t xml:space="preserve">       </w:t>
      </w:r>
      <w:r w:rsidR="0006685D" w:rsidRPr="002D4A64">
        <w:rPr>
          <w:rFonts w:cstheme="minorHAnsi"/>
          <w:b/>
          <w:bCs/>
        </w:rPr>
        <w:t>NUVA RY:N HÄMEEN PIIRIN PIIRIHALLITUKSEN KUULUMISET</w:t>
      </w:r>
    </w:p>
    <w:p w14:paraId="1FE49D08" w14:textId="53142142" w:rsidR="00AC773A" w:rsidRDefault="00303DB7" w:rsidP="005157E0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  <w:bCs/>
        </w:rPr>
        <w:t>9</w:t>
      </w:r>
      <w:r w:rsidR="001A76B1" w:rsidRPr="002D4A64">
        <w:rPr>
          <w:rFonts w:cstheme="minorHAnsi"/>
          <w:b/>
          <w:bCs/>
        </w:rPr>
        <w:t>.</w:t>
      </w:r>
      <w:r w:rsidR="005157E0" w:rsidRPr="002D4A64"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KOULUJEN OPPILAS- JA OPISKELIJAKUNTIEN KUULUMISET</w:t>
      </w:r>
    </w:p>
    <w:p w14:paraId="61B2D09D" w14:textId="11532AAC" w:rsidR="00C22C06" w:rsidRPr="00C22C06" w:rsidRDefault="00C22C06" w:rsidP="00C22C06">
      <w:pPr>
        <w:pStyle w:val="Luettelokappale"/>
        <w:numPr>
          <w:ilvl w:val="0"/>
          <w:numId w:val="31"/>
        </w:num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t>RILU: Vaalit tulossa (8.11., vaalipaneeli 1.11.)</w:t>
      </w:r>
    </w:p>
    <w:p w14:paraId="044FFF77" w14:textId="77777777" w:rsidR="00C22C06" w:rsidRDefault="00C22C06" w:rsidP="005157E0">
      <w:pPr>
        <w:spacing w:line="276" w:lineRule="auto"/>
        <w:ind w:left="1304" w:hanging="584"/>
        <w:rPr>
          <w:rFonts w:cstheme="minorHAnsi"/>
          <w:b/>
        </w:rPr>
      </w:pPr>
    </w:p>
    <w:p w14:paraId="589EA764" w14:textId="3E98BB23" w:rsidR="007A4DC1" w:rsidRDefault="00303DB7" w:rsidP="005157E0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lastRenderedPageBreak/>
        <w:t>10</w:t>
      </w:r>
      <w:r w:rsidR="00B04386" w:rsidRPr="002D4A64">
        <w:rPr>
          <w:rFonts w:cstheme="minorHAnsi"/>
          <w:b/>
        </w:rPr>
        <w:t>.</w:t>
      </w:r>
      <w:r w:rsidR="00B04386" w:rsidRPr="002D4A64">
        <w:rPr>
          <w:rFonts w:cstheme="minorHAnsi"/>
          <w:b/>
        </w:rPr>
        <w:tab/>
      </w:r>
      <w:r w:rsidR="00D15220" w:rsidRPr="002D4A64">
        <w:rPr>
          <w:rFonts w:cstheme="minorHAnsi"/>
          <w:b/>
        </w:rPr>
        <w:t>NUORISOVALTUUSTON TALOUS</w:t>
      </w:r>
      <w:r w:rsidR="00236902">
        <w:rPr>
          <w:rFonts w:cstheme="minorHAnsi"/>
          <w:b/>
        </w:rPr>
        <w:br/>
      </w:r>
      <w:r w:rsidR="00236902" w:rsidRPr="00236902">
        <w:rPr>
          <w:rFonts w:cstheme="minorHAnsi"/>
          <w:bCs/>
        </w:rPr>
        <w:t>Käydään läpi ajantasainen tuloslaskelma.</w:t>
      </w:r>
    </w:p>
    <w:p w14:paraId="05858E80" w14:textId="4773C5AF" w:rsidR="0008781E" w:rsidRDefault="00FB2FB8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>1</w:t>
      </w:r>
      <w:r w:rsidR="00303DB7">
        <w:rPr>
          <w:rFonts w:cstheme="minorHAnsi"/>
          <w:b/>
        </w:rPr>
        <w:t>1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  <w:t xml:space="preserve">LAUSUNTOPYYNTÖ KÄVELYN JA PYÖRÄILYN TAVOITEVERKOSTA </w:t>
      </w:r>
      <w:r w:rsidRPr="00FB2FB8">
        <w:rPr>
          <w:rFonts w:cstheme="minorHAnsi"/>
          <w:b/>
        </w:rPr>
        <w:t>Dnro KH/1125/2023</w:t>
      </w:r>
      <w:r>
        <w:rPr>
          <w:rFonts w:cstheme="minorHAnsi"/>
          <w:b/>
        </w:rPr>
        <w:br/>
      </w:r>
      <w:r w:rsidR="0008781E">
        <w:rPr>
          <w:rFonts w:cstheme="minorHAnsi"/>
          <w:bCs/>
        </w:rPr>
        <w:t>L</w:t>
      </w:r>
      <w:r w:rsidR="001E6CDE" w:rsidRPr="001E6CDE">
        <w:rPr>
          <w:rFonts w:cstheme="minorHAnsi"/>
          <w:bCs/>
        </w:rPr>
        <w:t>ausunnon</w:t>
      </w:r>
      <w:r w:rsidR="001E6CDE">
        <w:rPr>
          <w:rFonts w:cstheme="minorHAnsi"/>
          <w:bCs/>
        </w:rPr>
        <w:t xml:space="preserve"> </w:t>
      </w:r>
      <w:r w:rsidR="0008781E">
        <w:rPr>
          <w:rFonts w:cstheme="minorHAnsi"/>
          <w:bCs/>
        </w:rPr>
        <w:t xml:space="preserve">deadline </w:t>
      </w:r>
      <w:r w:rsidR="006D285A" w:rsidRPr="006D285A">
        <w:rPr>
          <w:rFonts w:cstheme="minorHAnsi"/>
          <w:bCs/>
        </w:rPr>
        <w:t>6.10.2023</w:t>
      </w:r>
      <w:r w:rsidR="0008781E">
        <w:rPr>
          <w:rFonts w:cstheme="minorHAnsi"/>
          <w:bCs/>
        </w:rPr>
        <w:t>.</w:t>
      </w:r>
      <w:r w:rsidR="0008781E">
        <w:rPr>
          <w:rFonts w:cstheme="minorHAnsi"/>
          <w:bCs/>
        </w:rPr>
        <w:br/>
        <w:t>Lausunto o</w:t>
      </w:r>
      <w:r w:rsidR="001E6CDE">
        <w:rPr>
          <w:rFonts w:cstheme="minorHAnsi"/>
          <w:bCs/>
        </w:rPr>
        <w:t xml:space="preserve">soitteeseen </w:t>
      </w:r>
      <w:hyperlink r:id="rId8" w:history="1">
        <w:r w:rsidR="0008781E" w:rsidRPr="00B71252">
          <w:rPr>
            <w:rStyle w:val="Hyperlinkki"/>
            <w:rFonts w:cstheme="minorHAnsi"/>
            <w:bCs/>
          </w:rPr>
          <w:t>kirjaamo@riihimaki.fi</w:t>
        </w:r>
      </w:hyperlink>
      <w:r w:rsidR="006D285A">
        <w:rPr>
          <w:rFonts w:cstheme="minorHAnsi"/>
          <w:bCs/>
        </w:rPr>
        <w:t>.</w:t>
      </w:r>
    </w:p>
    <w:p w14:paraId="6EC9825F" w14:textId="543A93E0" w:rsidR="001A1631" w:rsidRDefault="001A1631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1</w:t>
      </w:r>
      <w:r w:rsidR="00303DB7">
        <w:rPr>
          <w:rFonts w:cstheme="minorHAnsi"/>
          <w:b/>
        </w:rPr>
        <w:t>2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  <w:t>NUVA-VAALIT</w:t>
      </w:r>
    </w:p>
    <w:p w14:paraId="7E10A818" w14:textId="7B3FABF4" w:rsidR="0018632E" w:rsidRDefault="0018632E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ab/>
      </w:r>
      <w:r w:rsidRPr="0018632E">
        <w:rPr>
          <w:rFonts w:cstheme="minorHAnsi"/>
          <w:bCs/>
        </w:rPr>
        <w:t>Nuorisovaltuuston 2-vuotinen toimikausi lähestyy päätöstään ja on aika aloittaa vaalien suunnittelu.</w:t>
      </w:r>
    </w:p>
    <w:p w14:paraId="05FBF941" w14:textId="6D0D7181" w:rsidR="001A1631" w:rsidRDefault="001A1631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1</w:t>
      </w:r>
      <w:r w:rsidR="00303DB7">
        <w:rPr>
          <w:rFonts w:cstheme="minorHAnsi"/>
          <w:b/>
        </w:rPr>
        <w:t>3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  <w:t>NUORTEN JA PÄÄTTÄJIEN KESKUSTELUTILAISUUS</w:t>
      </w:r>
    </w:p>
    <w:p w14:paraId="29FC8AB0" w14:textId="18EC0B74" w:rsidR="00AC773A" w:rsidRPr="002D4A64" w:rsidRDefault="00B05DE3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</w:rPr>
        <w:t>1</w:t>
      </w:r>
      <w:r w:rsidR="00303DB7">
        <w:rPr>
          <w:rFonts w:cstheme="minorHAnsi"/>
          <w:b/>
        </w:rPr>
        <w:t>4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KEHITTÄMISTYÖRYHMÄN KUULUMISET</w:t>
      </w:r>
    </w:p>
    <w:p w14:paraId="58614FF0" w14:textId="75C66D07" w:rsidR="00AC773A" w:rsidRPr="002D4A64" w:rsidRDefault="003F5757" w:rsidP="005157E0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303DB7">
        <w:rPr>
          <w:rFonts w:cstheme="minorHAnsi"/>
          <w:b/>
        </w:rPr>
        <w:t>5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</w:rPr>
        <w:tab/>
      </w:r>
      <w:r w:rsidR="00AC773A" w:rsidRPr="002D4A64">
        <w:rPr>
          <w:rFonts w:cstheme="minorHAnsi"/>
          <w:b/>
        </w:rPr>
        <w:t>TIEDOTUSTYÖRYHMÄN KUULUMISET</w:t>
      </w:r>
    </w:p>
    <w:p w14:paraId="2F7653CF" w14:textId="4B0EF313" w:rsidR="00795FB1" w:rsidRDefault="00483976" w:rsidP="005157E0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303DB7">
        <w:rPr>
          <w:rFonts w:cstheme="minorHAnsi"/>
          <w:b/>
        </w:rPr>
        <w:t>6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SIDOSRYHMIEN KUULUMISET</w:t>
      </w:r>
      <w:r w:rsidR="00795FB1" w:rsidRPr="002D4A64">
        <w:rPr>
          <w:rFonts w:cstheme="minorHAnsi"/>
          <w:b/>
        </w:rPr>
        <w:tab/>
      </w:r>
      <w:r w:rsidR="00795FB1" w:rsidRPr="002D4A64">
        <w:rPr>
          <w:rFonts w:cstheme="minorHAnsi"/>
          <w:bCs/>
        </w:rPr>
        <w:t xml:space="preserve"> </w:t>
      </w:r>
    </w:p>
    <w:p w14:paraId="317BA52D" w14:textId="7E96F5E5" w:rsidR="00C22C06" w:rsidRPr="00C22C06" w:rsidRDefault="00C22C06" w:rsidP="00C22C06">
      <w:pPr>
        <w:pStyle w:val="Luettelokappale"/>
        <w:numPr>
          <w:ilvl w:val="0"/>
          <w:numId w:val="31"/>
        </w:num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t>LYK ja LAVA kokoontuneet, nuvan PJ molemmissa paikalla etänä.</w:t>
      </w:r>
    </w:p>
    <w:p w14:paraId="6E464E84" w14:textId="0FE11D0A" w:rsidR="00C03C22" w:rsidRDefault="00D868C5" w:rsidP="00CD2DBB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1</w:t>
      </w:r>
      <w:r w:rsidR="00303DB7">
        <w:rPr>
          <w:rFonts w:cstheme="minorHAnsi"/>
          <w:b/>
        </w:rPr>
        <w:t>7</w:t>
      </w:r>
      <w:r w:rsidR="003752B6" w:rsidRPr="002D4A64">
        <w:rPr>
          <w:rFonts w:cstheme="minorHAnsi"/>
          <w:b/>
        </w:rPr>
        <w:t>.</w:t>
      </w:r>
      <w:r w:rsidR="003752B6" w:rsidRPr="002D4A64">
        <w:rPr>
          <w:rFonts w:cstheme="minorHAnsi"/>
          <w:b/>
        </w:rPr>
        <w:tab/>
        <w:t>NUVA 25 VUOTTA-GAALA</w:t>
      </w:r>
      <w:r w:rsidR="00EA7413">
        <w:rPr>
          <w:rFonts w:cstheme="minorHAnsi"/>
          <w:b/>
        </w:rPr>
        <w:t xml:space="preserve"> 17.11.2023</w:t>
      </w:r>
      <w:r w:rsidR="00A6161A" w:rsidRPr="002D4A64">
        <w:rPr>
          <w:rFonts w:cstheme="minorHAnsi"/>
          <w:b/>
        </w:rPr>
        <w:br/>
      </w:r>
      <w:r>
        <w:rPr>
          <w:rFonts w:cstheme="minorHAnsi"/>
          <w:bCs/>
        </w:rPr>
        <w:t>Päivitetään tilanne.</w:t>
      </w:r>
      <w:r w:rsidR="00272176">
        <w:rPr>
          <w:rFonts w:cstheme="minorHAnsi"/>
          <w:bCs/>
        </w:rPr>
        <w:br/>
        <w:t>Kutsut lähteneet, bändi ok, RNT ok, catering kilpailutukseen asap.</w:t>
      </w:r>
    </w:p>
    <w:p w14:paraId="7560465E" w14:textId="0E179D4B" w:rsidR="00DC5899" w:rsidRPr="002D4A64" w:rsidRDefault="00CD2DBB" w:rsidP="002D4A64">
      <w:pPr>
        <w:spacing w:line="276" w:lineRule="auto"/>
        <w:ind w:left="1300" w:hanging="580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303DB7">
        <w:rPr>
          <w:rFonts w:cstheme="minorHAnsi"/>
          <w:b/>
        </w:rPr>
        <w:t>8</w:t>
      </w:r>
      <w:r w:rsidR="009A4496" w:rsidRPr="002D4A64">
        <w:rPr>
          <w:rFonts w:cstheme="minorHAnsi"/>
          <w:b/>
        </w:rPr>
        <w:t>.</w:t>
      </w:r>
      <w:r w:rsidR="009A4496" w:rsidRPr="002D4A64">
        <w:rPr>
          <w:rFonts w:cstheme="minorHAnsi"/>
          <w:b/>
        </w:rPr>
        <w:tab/>
      </w:r>
      <w:r w:rsidR="008E419E" w:rsidRPr="002D4A64">
        <w:rPr>
          <w:rFonts w:cstheme="minorHAnsi"/>
          <w:b/>
        </w:rPr>
        <w:t>UUSIEN JÄSENTEN HYVÄKSYMINEN</w:t>
      </w:r>
    </w:p>
    <w:p w14:paraId="3C0B8109" w14:textId="2113B538" w:rsidR="00660510" w:rsidRPr="00660510" w:rsidRDefault="0046603E" w:rsidP="001E6CDE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303DB7">
        <w:rPr>
          <w:rFonts w:cstheme="minorHAnsi"/>
          <w:b/>
        </w:rPr>
        <w:t>9</w:t>
      </w:r>
      <w:r w:rsidR="00B446DC" w:rsidRPr="002D4A64">
        <w:rPr>
          <w:rFonts w:cstheme="minorHAnsi"/>
          <w:b/>
        </w:rPr>
        <w:t>.</w:t>
      </w:r>
      <w:r w:rsidR="00B446DC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MUUT ESILLE TULEVAT ASIAT</w:t>
      </w:r>
    </w:p>
    <w:p w14:paraId="1426E57E" w14:textId="1500E1B7" w:rsidR="00BF030C" w:rsidRDefault="00303DB7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20</w:t>
      </w:r>
      <w:r w:rsidR="009A4496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SEURAAVAN KOKOUKSEN PÄIVÄMÄÄRÄ</w:t>
      </w:r>
      <w:r w:rsidR="00AC773A" w:rsidRPr="002D4A64">
        <w:rPr>
          <w:rFonts w:cstheme="minorHAnsi"/>
        </w:rPr>
        <w:br/>
      </w:r>
      <w:r w:rsidR="00D868C5">
        <w:rPr>
          <w:rFonts w:cstheme="minorHAnsi"/>
        </w:rPr>
        <w:t>Seuraava</w:t>
      </w:r>
      <w:r w:rsidR="002D4A64">
        <w:rPr>
          <w:rFonts w:cstheme="minorHAnsi"/>
        </w:rPr>
        <w:t xml:space="preserve"> </w:t>
      </w:r>
      <w:r w:rsidR="00AC773A" w:rsidRPr="002D4A64">
        <w:rPr>
          <w:rFonts w:cstheme="minorHAnsi"/>
        </w:rPr>
        <w:t xml:space="preserve">kokous pidetään </w:t>
      </w:r>
      <w:r w:rsidR="002D4A64">
        <w:rPr>
          <w:rFonts w:cstheme="minorHAnsi"/>
        </w:rPr>
        <w:t xml:space="preserve">maanantaina </w:t>
      </w:r>
      <w:r w:rsidR="00D85381">
        <w:rPr>
          <w:rFonts w:cstheme="minorHAnsi"/>
        </w:rPr>
        <w:t>1</w:t>
      </w:r>
      <w:r w:rsidR="0008781E">
        <w:rPr>
          <w:rFonts w:cstheme="minorHAnsi"/>
        </w:rPr>
        <w:t>6</w:t>
      </w:r>
      <w:r w:rsidR="00D868C5">
        <w:rPr>
          <w:rFonts w:cstheme="minorHAnsi"/>
        </w:rPr>
        <w:t>.</w:t>
      </w:r>
      <w:r w:rsidR="0008781E">
        <w:rPr>
          <w:rFonts w:cstheme="minorHAnsi"/>
        </w:rPr>
        <w:t>10</w:t>
      </w:r>
      <w:r w:rsidR="00AC773A" w:rsidRPr="002D4A64">
        <w:rPr>
          <w:rFonts w:cstheme="minorHAnsi"/>
        </w:rPr>
        <w:t>.202</w:t>
      </w:r>
      <w:r w:rsidR="00BF030C" w:rsidRPr="002D4A64">
        <w:rPr>
          <w:rFonts w:cstheme="minorHAnsi"/>
        </w:rPr>
        <w:t>3</w:t>
      </w:r>
      <w:r w:rsidR="00AC773A" w:rsidRPr="002D4A64">
        <w:rPr>
          <w:rFonts w:cstheme="minorHAnsi"/>
        </w:rPr>
        <w:t xml:space="preserve"> klo 1</w:t>
      </w:r>
      <w:r w:rsidR="00BF030C" w:rsidRPr="002D4A64">
        <w:rPr>
          <w:rFonts w:cstheme="minorHAnsi"/>
        </w:rPr>
        <w:t>7</w:t>
      </w:r>
      <w:r w:rsidR="00AC773A" w:rsidRPr="002D4A64">
        <w:rPr>
          <w:rFonts w:cstheme="minorHAnsi"/>
        </w:rPr>
        <w:t>.</w:t>
      </w:r>
      <w:r w:rsidR="00BF030C" w:rsidRPr="002D4A64">
        <w:rPr>
          <w:rFonts w:cstheme="minorHAnsi"/>
        </w:rPr>
        <w:t>45.</w:t>
      </w:r>
      <w:r w:rsidR="00BF030C" w:rsidRPr="002D4A64">
        <w:rPr>
          <w:rFonts w:cstheme="minorHAnsi"/>
        </w:rPr>
        <w:br/>
      </w:r>
      <w:r w:rsidR="00C07CCE" w:rsidRPr="002D4A64">
        <w:rPr>
          <w:rFonts w:cstheme="minorHAnsi"/>
        </w:rPr>
        <w:t>Kokouspaikka</w:t>
      </w:r>
      <w:r w:rsidR="00CD2DBB" w:rsidRPr="002D4A64">
        <w:rPr>
          <w:rFonts w:cstheme="minorHAnsi"/>
        </w:rPr>
        <w:t xml:space="preserve"> </w:t>
      </w:r>
      <w:r w:rsidR="00D868C5">
        <w:rPr>
          <w:rFonts w:cstheme="minorHAnsi"/>
        </w:rPr>
        <w:t>Kokoustila Asema</w:t>
      </w:r>
      <w:r w:rsidR="00CD2DBB" w:rsidRPr="002D4A64">
        <w:rPr>
          <w:rFonts w:cstheme="minorHAnsi"/>
        </w:rPr>
        <w:t xml:space="preserve">, Eteläinen Asemakatu </w:t>
      </w:r>
      <w:r w:rsidR="00D868C5">
        <w:rPr>
          <w:rFonts w:cstheme="minorHAnsi"/>
        </w:rPr>
        <w:t>2</w:t>
      </w:r>
      <w:r w:rsidR="00BF030C" w:rsidRPr="002D4A64">
        <w:rPr>
          <w:rFonts w:cstheme="minorHAnsi"/>
        </w:rPr>
        <w:t>.</w:t>
      </w:r>
    </w:p>
    <w:p w14:paraId="660777CF" w14:textId="2C777D34" w:rsidR="001A1631" w:rsidRPr="001A1631" w:rsidRDefault="001A1631" w:rsidP="001A1631">
      <w:pPr>
        <w:spacing w:line="276" w:lineRule="auto"/>
        <w:ind w:left="1300"/>
        <w:rPr>
          <w:rFonts w:cstheme="minorHAnsi"/>
          <w:bCs/>
        </w:rPr>
      </w:pPr>
      <w:r w:rsidRPr="001A1631">
        <w:rPr>
          <w:rFonts w:cstheme="minorHAnsi"/>
          <w:bCs/>
        </w:rPr>
        <w:t xml:space="preserve">Loppuvuoden kokouspäivämäärät liitteenä. LIITE </w:t>
      </w:r>
      <w:r w:rsidR="00127EFA">
        <w:rPr>
          <w:rFonts w:cstheme="minorHAnsi"/>
          <w:bCs/>
        </w:rPr>
        <w:t>2</w:t>
      </w:r>
      <w:r w:rsidRPr="001A1631">
        <w:rPr>
          <w:rFonts w:cstheme="minorHAnsi"/>
          <w:bCs/>
        </w:rPr>
        <w:t>.</w:t>
      </w:r>
    </w:p>
    <w:p w14:paraId="06CE95AF" w14:textId="4A5CBA27" w:rsidR="00D868C5" w:rsidRPr="00271E5B" w:rsidRDefault="0018632E" w:rsidP="00D868C5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2</w:t>
      </w:r>
      <w:r w:rsidR="00303DB7">
        <w:rPr>
          <w:rFonts w:cstheme="minorHAnsi"/>
          <w:b/>
        </w:rPr>
        <w:t>1</w:t>
      </w:r>
      <w:r w:rsidR="005157E0" w:rsidRPr="002D4A64">
        <w:rPr>
          <w:rFonts w:cstheme="minorHAnsi"/>
          <w:b/>
        </w:rPr>
        <w:t>.</w:t>
      </w:r>
      <w:r w:rsidR="005157E0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KOKOUKSEN PÄÄTTÄMINEN</w:t>
      </w:r>
      <w:bookmarkEnd w:id="0"/>
      <w:r w:rsidR="00B36789">
        <w:rPr>
          <w:rFonts w:cstheme="minorHAnsi"/>
          <w:b/>
        </w:rPr>
        <w:br/>
      </w:r>
      <w:r w:rsidR="00B36789" w:rsidRPr="00271E5B">
        <w:rPr>
          <w:rFonts w:cstheme="minorHAnsi"/>
          <w:bCs/>
        </w:rPr>
        <w:t>Puheen</w:t>
      </w:r>
      <w:r w:rsidR="00271E5B" w:rsidRPr="00271E5B">
        <w:rPr>
          <w:rFonts w:cstheme="minorHAnsi"/>
          <w:bCs/>
        </w:rPr>
        <w:t>johtaja päätti kokouksen klo 18.40.</w:t>
      </w:r>
    </w:p>
    <w:p w14:paraId="66B5469C" w14:textId="77777777" w:rsidR="008447A6" w:rsidRDefault="008447A6" w:rsidP="00D868C5">
      <w:pPr>
        <w:spacing w:line="276" w:lineRule="auto"/>
        <w:ind w:left="1300" w:hanging="580"/>
        <w:rPr>
          <w:rFonts w:cstheme="minorHAnsi"/>
          <w:b/>
        </w:rPr>
      </w:pPr>
    </w:p>
    <w:p w14:paraId="0B4656FF" w14:textId="77777777" w:rsidR="008447A6" w:rsidRDefault="008447A6" w:rsidP="00D868C5">
      <w:pPr>
        <w:spacing w:line="276" w:lineRule="auto"/>
        <w:ind w:left="1300" w:hanging="580"/>
        <w:rPr>
          <w:rFonts w:cstheme="minorHAnsi"/>
          <w:b/>
        </w:rPr>
      </w:pPr>
    </w:p>
    <w:p w14:paraId="7F9034D9" w14:textId="262F8EF4" w:rsidR="008447A6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 vakuudeksi Riihimäellä 2.10.2023</w:t>
      </w:r>
    </w:p>
    <w:p w14:paraId="58747D74" w14:textId="77777777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</w:p>
    <w:p w14:paraId="2997D862" w14:textId="620CA7F2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 xml:space="preserve">Jenny Kankaantähti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Heikki Leväniemi</w:t>
      </w:r>
    </w:p>
    <w:p w14:paraId="710BECED" w14:textId="042C2D8E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Puheenjohtaja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Sihteeri</w:t>
      </w:r>
    </w:p>
    <w:p w14:paraId="75A09D5D" w14:textId="77777777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</w:p>
    <w:p w14:paraId="063D4ADE" w14:textId="77777777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</w:p>
    <w:p w14:paraId="678CC01A" w14:textId="5E60EEFD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Iris Kekki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Jasmin Kankaantähti</w:t>
      </w:r>
    </w:p>
    <w:p w14:paraId="68BAAC49" w14:textId="43D129BA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Pöytäkirjantarkastaja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Pöytäkirjantarkastaja</w:t>
      </w:r>
    </w:p>
    <w:p w14:paraId="24AACA32" w14:textId="2D797440" w:rsidR="00127EFA" w:rsidRDefault="00127EFA" w:rsidP="00D868C5">
      <w:pPr>
        <w:spacing w:line="276" w:lineRule="auto"/>
        <w:ind w:left="1300" w:hanging="580"/>
        <w:rPr>
          <w:rFonts w:cstheme="minorHAnsi"/>
          <w:b/>
        </w:rPr>
      </w:pPr>
    </w:p>
    <w:p w14:paraId="276D7CE4" w14:textId="77777777" w:rsidR="00127EFA" w:rsidRDefault="00127EFA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629381EE" w14:textId="318DBDC1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LIITE 1</w:t>
      </w:r>
    </w:p>
    <w:p w14:paraId="2778244C" w14:textId="5F733536" w:rsidR="00127EFA" w:rsidRPr="00127EFA" w:rsidRDefault="00127EFA" w:rsidP="00127EFA">
      <w:pPr>
        <w:spacing w:line="276" w:lineRule="auto"/>
        <w:rPr>
          <w:rFonts w:cstheme="minorHAnsi"/>
          <w:b/>
        </w:rPr>
      </w:pPr>
      <w:r w:rsidRPr="00127EFA">
        <w:rPr>
          <w:rFonts w:cstheme="minorHAnsi"/>
          <w:b/>
        </w:rPr>
        <w:t xml:space="preserve">Nuorisovaltuuston kokous </w:t>
      </w:r>
      <w:r>
        <w:rPr>
          <w:rFonts w:cstheme="minorHAnsi"/>
          <w:b/>
        </w:rPr>
        <w:t>2</w:t>
      </w:r>
      <w:r w:rsidRPr="00127EFA">
        <w:rPr>
          <w:rFonts w:cstheme="minorHAnsi"/>
          <w:b/>
        </w:rPr>
        <w:t>.</w:t>
      </w:r>
      <w:r>
        <w:rPr>
          <w:rFonts w:cstheme="minorHAnsi"/>
          <w:b/>
        </w:rPr>
        <w:t>10</w:t>
      </w:r>
      <w:r w:rsidRPr="00127EFA">
        <w:rPr>
          <w:rFonts w:cstheme="minorHAnsi"/>
          <w:b/>
        </w:rPr>
        <w:t>.2023</w:t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</w:p>
    <w:p w14:paraId="3F7603B8" w14:textId="471550EC" w:rsidR="00FB11A9" w:rsidRDefault="00127EFA" w:rsidP="00127EFA">
      <w:pPr>
        <w:spacing w:line="276" w:lineRule="auto"/>
        <w:rPr>
          <w:rFonts w:cstheme="minorHAnsi"/>
          <w:b/>
        </w:rPr>
      </w:pPr>
      <w:r w:rsidRPr="00127EFA">
        <w:rPr>
          <w:rFonts w:cstheme="minorHAnsi"/>
          <w:b/>
        </w:rPr>
        <w:t>Osallistujalista</w:t>
      </w:r>
    </w:p>
    <w:p w14:paraId="1AECC375" w14:textId="77777777" w:rsidR="00127EFA" w:rsidRDefault="00127EFA" w:rsidP="00127EFA">
      <w:pPr>
        <w:spacing w:line="276" w:lineRule="auto"/>
        <w:rPr>
          <w:rFonts w:cstheme="minorHAnsi"/>
          <w:b/>
        </w:rPr>
      </w:pPr>
    </w:p>
    <w:p w14:paraId="6374E32F" w14:textId="5784C8BF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Kankaantähti Jasmin</w:t>
      </w:r>
    </w:p>
    <w:p w14:paraId="1A1C27B1" w14:textId="3C7E0C2A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Kankaantähti Jenny (Kokouksen puheenjohtaja)</w:t>
      </w:r>
    </w:p>
    <w:p w14:paraId="3B466D64" w14:textId="237DFEF3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Kekki Iris</w:t>
      </w:r>
    </w:p>
    <w:p w14:paraId="2DF2100F" w14:textId="2973176F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Mämmelä Aino-Liisa</w:t>
      </w:r>
    </w:p>
    <w:p w14:paraId="00C8A099" w14:textId="1B3B9653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Niemelä Fiia</w:t>
      </w:r>
    </w:p>
    <w:p w14:paraId="7C607CB8" w14:textId="2DD24B76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Purhonen Jonne</w:t>
      </w:r>
    </w:p>
    <w:p w14:paraId="2AEBBEF5" w14:textId="5D90AA1A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Rintakoski Juho</w:t>
      </w:r>
    </w:p>
    <w:p w14:paraId="07B589A7" w14:textId="5DB03C12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Sovio Lemmi</w:t>
      </w:r>
      <w:r w:rsidR="00AD3E6F">
        <w:rPr>
          <w:rFonts w:cstheme="minorHAnsi"/>
          <w:b/>
        </w:rPr>
        <w:t xml:space="preserve"> (Saapui 17.51)</w:t>
      </w:r>
    </w:p>
    <w:p w14:paraId="31B685EE" w14:textId="77777777" w:rsidR="00127EFA" w:rsidRDefault="00127EFA" w:rsidP="00127EFA">
      <w:pPr>
        <w:spacing w:line="276" w:lineRule="auto"/>
        <w:rPr>
          <w:rFonts w:cstheme="minorHAnsi"/>
          <w:b/>
        </w:rPr>
      </w:pPr>
    </w:p>
    <w:p w14:paraId="33009A72" w14:textId="4E369D5B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Nuorisopalveluiden työntekijä(t):</w:t>
      </w:r>
    </w:p>
    <w:p w14:paraId="3E62ACDA" w14:textId="460A05B0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Leväniemi Heikki (Kokouksen sihteeri)</w:t>
      </w:r>
    </w:p>
    <w:p w14:paraId="2F9D264E" w14:textId="77777777" w:rsidR="00FB11A9" w:rsidRDefault="00FB11A9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2F043B68" w14:textId="64FB1D89" w:rsidR="00FB2FB8" w:rsidRDefault="00FB11A9" w:rsidP="001E6CDE">
      <w:pPr>
        <w:spacing w:line="276" w:lineRule="auto"/>
        <w:ind w:left="1300" w:hanging="580"/>
        <w:rPr>
          <w:rFonts w:cstheme="minorHAnsi"/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2FB8">
        <w:rPr>
          <w:rFonts w:cstheme="minorHAnsi"/>
          <w:b/>
        </w:rPr>
        <w:t xml:space="preserve">LIITE </w:t>
      </w:r>
      <w:r w:rsidR="00127EFA">
        <w:rPr>
          <w:rFonts w:cstheme="minorHAnsi"/>
          <w:b/>
        </w:rPr>
        <w:t>2</w:t>
      </w:r>
    </w:p>
    <w:p w14:paraId="7D445A79" w14:textId="77777777" w:rsidR="00FB2FB8" w:rsidRDefault="00FB2FB8" w:rsidP="00236A20">
      <w:pPr>
        <w:spacing w:line="276" w:lineRule="auto"/>
        <w:rPr>
          <w:rFonts w:cstheme="minorHAnsi"/>
          <w:b/>
        </w:rPr>
      </w:pPr>
    </w:p>
    <w:p w14:paraId="305FACED" w14:textId="2B2B1653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Tähdellä merkityt kokoukset joudutaan pitämään muualla kuin kokoustila Asemassa!</w:t>
      </w:r>
    </w:p>
    <w:p w14:paraId="20C3A2D8" w14:textId="0C4AEA3A" w:rsidR="008B77BE" w:rsidRPr="002D4A64" w:rsidRDefault="008B77BE" w:rsidP="00236A20">
      <w:pPr>
        <w:spacing w:line="276" w:lineRule="auto"/>
        <w:rPr>
          <w:rFonts w:cstheme="minorHAnsi"/>
          <w:b/>
        </w:rPr>
      </w:pPr>
    </w:p>
    <w:p w14:paraId="0E2FF8AF" w14:textId="7DA2E61D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16.10.</w:t>
      </w:r>
    </w:p>
    <w:p w14:paraId="6D62D3B4" w14:textId="33F54865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30.10.</w:t>
      </w:r>
    </w:p>
    <w:p w14:paraId="63E715EB" w14:textId="3F3B6C8F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13.11.</w:t>
      </w:r>
    </w:p>
    <w:p w14:paraId="65C07361" w14:textId="4B1180BD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27.11.*</w:t>
      </w:r>
    </w:p>
    <w:p w14:paraId="7984B231" w14:textId="0F26EB6E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11.12.</w:t>
      </w:r>
    </w:p>
    <w:sectPr w:rsidR="008B77BE" w:rsidRPr="002D4A64" w:rsidSect="00B02622">
      <w:headerReference w:type="even" r:id="rId9"/>
      <w:headerReference w:type="default" r:id="rId10"/>
      <w:footerReference w:type="default" r:id="rId11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65B31" w14:textId="77777777" w:rsidR="00E75434" w:rsidRDefault="00E75434" w:rsidP="006C6586">
      <w:r>
        <w:separator/>
      </w:r>
    </w:p>
  </w:endnote>
  <w:endnote w:type="continuationSeparator" w:id="0">
    <w:p w14:paraId="53909BD3" w14:textId="77777777" w:rsidR="00E75434" w:rsidRDefault="00E75434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CA1F37-38E4-4E46-8A2A-B4055AA4E22B}"/>
    <w:embedBold r:id="rId2" w:fontKey="{24A6F10F-B359-4761-BD48-94A2CA42AEEC}"/>
    <w:embedItalic r:id="rId3" w:fontKey="{6F369F06-854F-4955-A8D4-A299F75D07DA}"/>
    <w:embedBoldItalic r:id="rId4" w:fontKey="{D833AEF5-497B-4978-9D52-B4E87EEEA9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9B760" w14:textId="77777777" w:rsidR="00E75434" w:rsidRDefault="00E75434" w:rsidP="006C6586">
      <w:r>
        <w:separator/>
      </w:r>
    </w:p>
  </w:footnote>
  <w:footnote w:type="continuationSeparator" w:id="0">
    <w:p w14:paraId="3D1F1882" w14:textId="77777777" w:rsidR="00E75434" w:rsidRDefault="00E75434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52D02B5"/>
    <w:multiLevelType w:val="hybridMultilevel"/>
    <w:tmpl w:val="6218B75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19D068C8"/>
    <w:multiLevelType w:val="hybridMultilevel"/>
    <w:tmpl w:val="F0A0DA44"/>
    <w:lvl w:ilvl="0" w:tplc="A678B82C">
      <w:start w:val="1"/>
      <w:numFmt w:val="decimal"/>
      <w:lvlText w:val="%1."/>
      <w:lvlJc w:val="left"/>
      <w:pPr>
        <w:ind w:left="1300" w:hanging="58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8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1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3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258708C"/>
    <w:multiLevelType w:val="hybridMultilevel"/>
    <w:tmpl w:val="07A49894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9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4"/>
  </w:num>
  <w:num w:numId="2" w16cid:durableId="1522548799">
    <w:abstractNumId w:val="12"/>
  </w:num>
  <w:num w:numId="3" w16cid:durableId="2029403678">
    <w:abstractNumId w:val="21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3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8"/>
  </w:num>
  <w:num w:numId="19" w16cid:durableId="689184807">
    <w:abstractNumId w:val="27"/>
  </w:num>
  <w:num w:numId="20" w16cid:durableId="380250778">
    <w:abstractNumId w:val="16"/>
  </w:num>
  <w:num w:numId="21" w16cid:durableId="1822187521">
    <w:abstractNumId w:val="25"/>
  </w:num>
  <w:num w:numId="22" w16cid:durableId="1628273560">
    <w:abstractNumId w:val="26"/>
  </w:num>
  <w:num w:numId="23" w16cid:durableId="397214908">
    <w:abstractNumId w:val="19"/>
  </w:num>
  <w:num w:numId="24" w16cid:durableId="2117869217">
    <w:abstractNumId w:val="20"/>
  </w:num>
  <w:num w:numId="25" w16cid:durableId="1278829829">
    <w:abstractNumId w:val="17"/>
  </w:num>
  <w:num w:numId="26" w16cid:durableId="1799912678">
    <w:abstractNumId w:val="22"/>
  </w:num>
  <w:num w:numId="27" w16cid:durableId="1713530202">
    <w:abstractNumId w:val="10"/>
  </w:num>
  <w:num w:numId="28" w16cid:durableId="1487626718">
    <w:abstractNumId w:val="15"/>
  </w:num>
  <w:num w:numId="29" w16cid:durableId="940066319">
    <w:abstractNumId w:val="29"/>
  </w:num>
  <w:num w:numId="30" w16cid:durableId="314576358">
    <w:abstractNumId w:val="28"/>
  </w:num>
  <w:num w:numId="31" w16cid:durableId="10503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M6gFAA7SyNstAAAA"/>
  </w:docVars>
  <w:rsids>
    <w:rsidRoot w:val="000A11C3"/>
    <w:rsid w:val="000043F8"/>
    <w:rsid w:val="0002466D"/>
    <w:rsid w:val="00035FBC"/>
    <w:rsid w:val="0006685D"/>
    <w:rsid w:val="00071938"/>
    <w:rsid w:val="00075B57"/>
    <w:rsid w:val="00076E09"/>
    <w:rsid w:val="0008781E"/>
    <w:rsid w:val="00090B7E"/>
    <w:rsid w:val="000A11C3"/>
    <w:rsid w:val="000A6BFD"/>
    <w:rsid w:val="000B155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27EFA"/>
    <w:rsid w:val="001325BD"/>
    <w:rsid w:val="00140371"/>
    <w:rsid w:val="0014151F"/>
    <w:rsid w:val="00151261"/>
    <w:rsid w:val="0015300A"/>
    <w:rsid w:val="0016408E"/>
    <w:rsid w:val="00182402"/>
    <w:rsid w:val="0018632E"/>
    <w:rsid w:val="00186D00"/>
    <w:rsid w:val="001A1631"/>
    <w:rsid w:val="001A7597"/>
    <w:rsid w:val="001A76B1"/>
    <w:rsid w:val="001B2D84"/>
    <w:rsid w:val="001C04D8"/>
    <w:rsid w:val="001D2B48"/>
    <w:rsid w:val="001E4B59"/>
    <w:rsid w:val="001E6CDE"/>
    <w:rsid w:val="0021234E"/>
    <w:rsid w:val="0021301C"/>
    <w:rsid w:val="00222A55"/>
    <w:rsid w:val="0023137F"/>
    <w:rsid w:val="00236636"/>
    <w:rsid w:val="00236902"/>
    <w:rsid w:val="00236A20"/>
    <w:rsid w:val="002528DA"/>
    <w:rsid w:val="00252C7B"/>
    <w:rsid w:val="00261C21"/>
    <w:rsid w:val="00271E5B"/>
    <w:rsid w:val="00272176"/>
    <w:rsid w:val="002726BB"/>
    <w:rsid w:val="0027504F"/>
    <w:rsid w:val="00291EAA"/>
    <w:rsid w:val="00293736"/>
    <w:rsid w:val="002B2FE6"/>
    <w:rsid w:val="002C27BE"/>
    <w:rsid w:val="002C378D"/>
    <w:rsid w:val="002C4068"/>
    <w:rsid w:val="002C6D14"/>
    <w:rsid w:val="002D2E5C"/>
    <w:rsid w:val="002D4A64"/>
    <w:rsid w:val="002F7AB9"/>
    <w:rsid w:val="00303DB7"/>
    <w:rsid w:val="0031354E"/>
    <w:rsid w:val="00347950"/>
    <w:rsid w:val="003578D8"/>
    <w:rsid w:val="00365851"/>
    <w:rsid w:val="003752B6"/>
    <w:rsid w:val="003B53A4"/>
    <w:rsid w:val="003D5193"/>
    <w:rsid w:val="003D655F"/>
    <w:rsid w:val="003E12B7"/>
    <w:rsid w:val="003F53FF"/>
    <w:rsid w:val="003F5757"/>
    <w:rsid w:val="00416B7B"/>
    <w:rsid w:val="00434630"/>
    <w:rsid w:val="004514B3"/>
    <w:rsid w:val="0045298D"/>
    <w:rsid w:val="0046603E"/>
    <w:rsid w:val="00466AEE"/>
    <w:rsid w:val="00474AF1"/>
    <w:rsid w:val="00483976"/>
    <w:rsid w:val="00484195"/>
    <w:rsid w:val="00485D02"/>
    <w:rsid w:val="0048634A"/>
    <w:rsid w:val="00496AEE"/>
    <w:rsid w:val="004D0CC1"/>
    <w:rsid w:val="004F5201"/>
    <w:rsid w:val="00502A7D"/>
    <w:rsid w:val="00507D8A"/>
    <w:rsid w:val="005157E0"/>
    <w:rsid w:val="0052201E"/>
    <w:rsid w:val="0058506E"/>
    <w:rsid w:val="005907CC"/>
    <w:rsid w:val="005A755E"/>
    <w:rsid w:val="005B6A1C"/>
    <w:rsid w:val="005C0EE7"/>
    <w:rsid w:val="005C656D"/>
    <w:rsid w:val="005E11B2"/>
    <w:rsid w:val="005F2ADF"/>
    <w:rsid w:val="005F70F4"/>
    <w:rsid w:val="00606C60"/>
    <w:rsid w:val="006152F3"/>
    <w:rsid w:val="00634B52"/>
    <w:rsid w:val="00660510"/>
    <w:rsid w:val="006A1049"/>
    <w:rsid w:val="006B7984"/>
    <w:rsid w:val="006C006F"/>
    <w:rsid w:val="006C6586"/>
    <w:rsid w:val="006D285A"/>
    <w:rsid w:val="006F4DFB"/>
    <w:rsid w:val="0070185A"/>
    <w:rsid w:val="00710AD9"/>
    <w:rsid w:val="00722142"/>
    <w:rsid w:val="00736A16"/>
    <w:rsid w:val="00740BD2"/>
    <w:rsid w:val="007410CE"/>
    <w:rsid w:val="007427DB"/>
    <w:rsid w:val="00744437"/>
    <w:rsid w:val="007524C8"/>
    <w:rsid w:val="007778A2"/>
    <w:rsid w:val="00782103"/>
    <w:rsid w:val="00793210"/>
    <w:rsid w:val="00795FB1"/>
    <w:rsid w:val="00797A5F"/>
    <w:rsid w:val="007A4DC1"/>
    <w:rsid w:val="007B24FA"/>
    <w:rsid w:val="007B3277"/>
    <w:rsid w:val="007C1F7D"/>
    <w:rsid w:val="007D04A2"/>
    <w:rsid w:val="007E296D"/>
    <w:rsid w:val="007E3878"/>
    <w:rsid w:val="007E44A4"/>
    <w:rsid w:val="007E4960"/>
    <w:rsid w:val="007E727A"/>
    <w:rsid w:val="007F1887"/>
    <w:rsid w:val="0080631C"/>
    <w:rsid w:val="00824C32"/>
    <w:rsid w:val="008326DB"/>
    <w:rsid w:val="00842C8D"/>
    <w:rsid w:val="008447A6"/>
    <w:rsid w:val="00847235"/>
    <w:rsid w:val="008633E5"/>
    <w:rsid w:val="0086668B"/>
    <w:rsid w:val="00866929"/>
    <w:rsid w:val="00870D87"/>
    <w:rsid w:val="0087273A"/>
    <w:rsid w:val="00882ED0"/>
    <w:rsid w:val="00890626"/>
    <w:rsid w:val="0089579C"/>
    <w:rsid w:val="008A2B45"/>
    <w:rsid w:val="008B77BE"/>
    <w:rsid w:val="008D6C8E"/>
    <w:rsid w:val="008D7890"/>
    <w:rsid w:val="008E0ADA"/>
    <w:rsid w:val="008E419E"/>
    <w:rsid w:val="00904231"/>
    <w:rsid w:val="00907103"/>
    <w:rsid w:val="00913B5E"/>
    <w:rsid w:val="00916289"/>
    <w:rsid w:val="00922125"/>
    <w:rsid w:val="00942A53"/>
    <w:rsid w:val="00956A32"/>
    <w:rsid w:val="009A4496"/>
    <w:rsid w:val="009D20FA"/>
    <w:rsid w:val="009E2FA4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A2F75"/>
    <w:rsid w:val="00AB6136"/>
    <w:rsid w:val="00AC4A0B"/>
    <w:rsid w:val="00AC773A"/>
    <w:rsid w:val="00AD3E6F"/>
    <w:rsid w:val="00AE1A14"/>
    <w:rsid w:val="00AE1E06"/>
    <w:rsid w:val="00AE4448"/>
    <w:rsid w:val="00AF19C6"/>
    <w:rsid w:val="00AF718F"/>
    <w:rsid w:val="00B02622"/>
    <w:rsid w:val="00B04386"/>
    <w:rsid w:val="00B05DE3"/>
    <w:rsid w:val="00B0759E"/>
    <w:rsid w:val="00B31BF9"/>
    <w:rsid w:val="00B36789"/>
    <w:rsid w:val="00B446DC"/>
    <w:rsid w:val="00B5323F"/>
    <w:rsid w:val="00B6268F"/>
    <w:rsid w:val="00B83285"/>
    <w:rsid w:val="00B87358"/>
    <w:rsid w:val="00BA1CDB"/>
    <w:rsid w:val="00BA7B12"/>
    <w:rsid w:val="00BB1937"/>
    <w:rsid w:val="00BB404B"/>
    <w:rsid w:val="00BE3463"/>
    <w:rsid w:val="00BE6254"/>
    <w:rsid w:val="00BF030C"/>
    <w:rsid w:val="00C03C22"/>
    <w:rsid w:val="00C07CCE"/>
    <w:rsid w:val="00C1287B"/>
    <w:rsid w:val="00C13B5D"/>
    <w:rsid w:val="00C22C06"/>
    <w:rsid w:val="00C616D5"/>
    <w:rsid w:val="00C63434"/>
    <w:rsid w:val="00C6784E"/>
    <w:rsid w:val="00C7521B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5220"/>
    <w:rsid w:val="00D20849"/>
    <w:rsid w:val="00D24A5B"/>
    <w:rsid w:val="00D43CDF"/>
    <w:rsid w:val="00D51095"/>
    <w:rsid w:val="00D51242"/>
    <w:rsid w:val="00D560B4"/>
    <w:rsid w:val="00D65AA0"/>
    <w:rsid w:val="00D66193"/>
    <w:rsid w:val="00D70BF5"/>
    <w:rsid w:val="00D73982"/>
    <w:rsid w:val="00D80FD4"/>
    <w:rsid w:val="00D85381"/>
    <w:rsid w:val="00D868C5"/>
    <w:rsid w:val="00D932FB"/>
    <w:rsid w:val="00DA172A"/>
    <w:rsid w:val="00DA1D8A"/>
    <w:rsid w:val="00DA31DB"/>
    <w:rsid w:val="00DB0202"/>
    <w:rsid w:val="00DB5434"/>
    <w:rsid w:val="00DC5899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A7413"/>
    <w:rsid w:val="00EB7716"/>
    <w:rsid w:val="00EC262E"/>
    <w:rsid w:val="00EE57D8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55329"/>
    <w:rsid w:val="00F83C12"/>
    <w:rsid w:val="00F975B5"/>
    <w:rsid w:val="00FB11A9"/>
    <w:rsid w:val="00FB2E48"/>
    <w:rsid w:val="00FB2FB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rjaamo@riihimaki.f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55</TotalTime>
  <Pages>4</Pages>
  <Words>358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5</cp:revision>
  <dcterms:created xsi:type="dcterms:W3CDTF">2023-10-02T14:49:00Z</dcterms:created>
  <dcterms:modified xsi:type="dcterms:W3CDTF">2023-10-04T08:47:00Z</dcterms:modified>
</cp:coreProperties>
</file>