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02F0E35E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904231" w:rsidRPr="002D4A64">
        <w:rPr>
          <w:rFonts w:cstheme="minorHAnsi"/>
          <w:b/>
          <w:bCs/>
        </w:rPr>
        <w:t>ESITYSLISTA</w:t>
      </w:r>
      <w:r w:rsidRPr="002D4A64">
        <w:rPr>
          <w:rFonts w:cstheme="minorHAnsi"/>
        </w:rPr>
        <w:tab/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64292541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  <w:t xml:space="preserve">Maanantai </w:t>
      </w:r>
      <w:r w:rsidR="0031354E">
        <w:rPr>
          <w:rFonts w:cstheme="minorHAnsi"/>
        </w:rPr>
        <w:t>12</w:t>
      </w:r>
      <w:r w:rsidRPr="002D4A64">
        <w:rPr>
          <w:rFonts w:cstheme="minorHAnsi"/>
        </w:rPr>
        <w:t>.</w:t>
      </w:r>
      <w:r w:rsidR="0031354E">
        <w:rPr>
          <w:rFonts w:cstheme="minorHAnsi"/>
        </w:rPr>
        <w:t>6</w:t>
      </w:r>
      <w:r w:rsidRPr="002D4A64">
        <w:rPr>
          <w:rFonts w:cstheme="minorHAnsi"/>
        </w:rPr>
        <w:t>.202</w:t>
      </w:r>
      <w:r w:rsidR="00EF3307" w:rsidRPr="002D4A64">
        <w:rPr>
          <w:rFonts w:cstheme="minorHAnsi"/>
        </w:rPr>
        <w:t>3</w:t>
      </w:r>
      <w:r w:rsidRPr="002D4A64">
        <w:rPr>
          <w:rFonts w:cstheme="minorHAnsi"/>
        </w:rPr>
        <w:t xml:space="preserve"> kello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1C51D6">
        <w:rPr>
          <w:rFonts w:cstheme="minorHAnsi"/>
        </w:rPr>
        <w:t>58 – 19.12</w:t>
      </w:r>
    </w:p>
    <w:p w14:paraId="253AFBE9" w14:textId="527D7B02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>Virastotalo Veturi, k</w:t>
      </w:r>
      <w:r w:rsidR="00E06231" w:rsidRPr="002D4A64">
        <w:rPr>
          <w:rFonts w:cstheme="minorHAnsi"/>
        </w:rPr>
        <w:t>okoustila</w:t>
      </w:r>
      <w:r w:rsidR="007E727A" w:rsidRPr="002D4A64">
        <w:rPr>
          <w:rFonts w:cstheme="minorHAnsi"/>
        </w:rPr>
        <w:t xml:space="preserve"> </w:t>
      </w:r>
      <w:r w:rsidR="007E296D" w:rsidRPr="002D4A64">
        <w:rPr>
          <w:rFonts w:cstheme="minorHAnsi"/>
        </w:rPr>
        <w:t>Voima</w:t>
      </w:r>
      <w:r w:rsidR="007E727A" w:rsidRPr="002D4A64">
        <w:rPr>
          <w:rFonts w:cstheme="minorHAnsi"/>
        </w:rPr>
        <w:t>,</w:t>
      </w:r>
      <w:r w:rsidR="00E06231" w:rsidRPr="002D4A64">
        <w:rPr>
          <w:rFonts w:cstheme="minorHAnsi"/>
        </w:rPr>
        <w:t xml:space="preserve"> Eteläinen Asemakatu </w:t>
      </w:r>
      <w:r w:rsidR="007E296D" w:rsidRPr="002D4A64">
        <w:rPr>
          <w:rFonts w:cstheme="minorHAnsi"/>
        </w:rPr>
        <w:t>4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B9C6E87" w14:textId="5639E8CB" w:rsidR="005A755E" w:rsidRPr="002D4A64" w:rsidRDefault="00AC773A" w:rsidP="005A755E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KOKOUKSEN AVAUS</w:t>
      </w:r>
      <w:r w:rsidR="00BB404B" w:rsidRPr="002D4A64">
        <w:rPr>
          <w:rFonts w:cstheme="minorHAnsi"/>
          <w:b/>
        </w:rPr>
        <w:t xml:space="preserve"> </w:t>
      </w:r>
      <w:r w:rsidR="001C51D6">
        <w:rPr>
          <w:rFonts w:cstheme="minorHAnsi"/>
          <w:b/>
        </w:rPr>
        <w:br/>
      </w:r>
      <w:r w:rsidR="001C51D6" w:rsidRPr="001C51D6">
        <w:rPr>
          <w:rFonts w:cstheme="minorHAnsi"/>
          <w:bCs/>
        </w:rPr>
        <w:t>Puheenjohtaja avasi kokouksen klo 17.58.</w:t>
      </w:r>
    </w:p>
    <w:p w14:paraId="39B73BE6" w14:textId="091DC5CC" w:rsidR="005157E0" w:rsidRPr="002D4A64" w:rsidRDefault="00AC773A" w:rsidP="007E296D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2.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LAILLISUUDEN JA PÄÄTÖSVALTAISUUDEN TOTEAMINEN</w:t>
      </w:r>
      <w:r w:rsidRPr="002D4A64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2D4A64">
        <w:rPr>
          <w:rFonts w:cstheme="minorHAnsi"/>
        </w:rPr>
        <w:t xml:space="preserve"> </w:t>
      </w:r>
      <w:r w:rsidR="007E296D" w:rsidRPr="002D4A64">
        <w:rPr>
          <w:rFonts w:cstheme="minorHAnsi"/>
        </w:rPr>
        <w:t>viisi</w:t>
      </w:r>
      <w:r w:rsidRPr="002D4A64">
        <w:rPr>
          <w:rFonts w:cstheme="minorHAnsi"/>
        </w:rPr>
        <w:t xml:space="preserve"> (</w:t>
      </w:r>
      <w:r w:rsidR="007E296D" w:rsidRPr="002D4A64">
        <w:rPr>
          <w:rFonts w:cstheme="minorHAnsi"/>
        </w:rPr>
        <w:t>5</w:t>
      </w:r>
      <w:r w:rsidRPr="002D4A64">
        <w:rPr>
          <w:rFonts w:cstheme="minorHAnsi"/>
        </w:rPr>
        <w:t>) nuorisovaltuuston jäsentä. Kokouksen sihteeri toteaa läsnäolijat ja lisää listan pöytäkirjaan.</w:t>
      </w:r>
      <w:r w:rsidR="007E727A" w:rsidRPr="002D4A64">
        <w:rPr>
          <w:rFonts w:cstheme="minorHAnsi"/>
        </w:rPr>
        <w:t xml:space="preserve"> </w:t>
      </w:r>
      <w:r w:rsidR="001C51D6">
        <w:rPr>
          <w:rFonts w:cstheme="minorHAnsi"/>
        </w:rPr>
        <w:br/>
        <w:t>Päätös: Nimenhuudossa oli paikalla 8 nuorisovaltuuston jäsentä. Todettiin kokous lailliseksi ja päätösvaltaiseksi. Nimilista liitteenä. LIITE 1.</w:t>
      </w:r>
    </w:p>
    <w:p w14:paraId="5F1A0A84" w14:textId="25DEE2AA" w:rsidR="005A755E" w:rsidRPr="002D4A64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3.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PÖYTÄKIRJANTARKASTAJIEN VALINTA</w:t>
      </w:r>
      <w:r w:rsidRPr="002D4A64">
        <w:rPr>
          <w:rFonts w:cstheme="minorHAnsi"/>
        </w:rPr>
        <w:br/>
        <w:t>Esitys: Pöytäkirjantarkastajiksi valitaan</w:t>
      </w:r>
      <w:r w:rsidR="000B155B" w:rsidRPr="002D4A64">
        <w:rPr>
          <w:rFonts w:cstheme="minorHAnsi"/>
        </w:rPr>
        <w:t xml:space="preserve"> </w:t>
      </w:r>
      <w:r w:rsidR="0031354E">
        <w:rPr>
          <w:rFonts w:cstheme="minorHAnsi"/>
        </w:rPr>
        <w:t>L</w:t>
      </w:r>
      <w:r w:rsidR="00904231" w:rsidRPr="002D4A64">
        <w:rPr>
          <w:rFonts w:cstheme="minorHAnsi"/>
        </w:rPr>
        <w:t>ara Kaukiainen</w:t>
      </w:r>
      <w:r w:rsidR="0031354E">
        <w:rPr>
          <w:rFonts w:cstheme="minorHAnsi"/>
        </w:rPr>
        <w:t xml:space="preserve"> ja Iris Kekki.</w:t>
      </w:r>
      <w:r w:rsidR="001C51D6">
        <w:rPr>
          <w:rFonts w:cstheme="minorHAnsi"/>
        </w:rPr>
        <w:br/>
        <w:t>Päätös: Pöytäkirjantarkastajiksi valittiin Okko Lausmaa ja Iris Kekki.</w:t>
      </w:r>
    </w:p>
    <w:p w14:paraId="59293C8B" w14:textId="3D131DF5" w:rsidR="00236636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Pr="002D4A64">
        <w:rPr>
          <w:rFonts w:cstheme="minorHAnsi"/>
        </w:rPr>
        <w:t xml:space="preserve"> </w:t>
      </w:r>
      <w:r w:rsidRPr="002D4A64">
        <w:rPr>
          <w:rFonts w:cstheme="minorHAnsi"/>
        </w:rPr>
        <w:br/>
        <w:t xml:space="preserve">Esitys: </w:t>
      </w:r>
      <w:r w:rsidR="0031354E">
        <w:rPr>
          <w:rFonts w:cstheme="minorHAnsi"/>
        </w:rPr>
        <w:t xml:space="preserve">Lisätään kohdaksi 5 </w:t>
      </w:r>
      <w:bookmarkStart w:id="1" w:name="_Hlk137539899"/>
      <w:r w:rsidR="0031354E" w:rsidRPr="0031354E">
        <w:rPr>
          <w:rFonts w:cstheme="minorHAnsi"/>
          <w:b/>
          <w:bCs/>
        </w:rPr>
        <w:t>ELINVOIMALAUTAKUNNAN TOISEN EDUSTAN VALINTA</w:t>
      </w:r>
      <w:bookmarkEnd w:id="1"/>
      <w:r w:rsidR="0031354E">
        <w:rPr>
          <w:rFonts w:cstheme="minorHAnsi"/>
        </w:rPr>
        <w:t>.</w:t>
      </w:r>
      <w:r w:rsidR="0031354E">
        <w:rPr>
          <w:rFonts w:cstheme="minorHAnsi"/>
        </w:rPr>
        <w:br/>
        <w:t>Toinen nuorisovaltuuston edustajista ei ole osallistunut kokouksiin, joten on paikallaan valita uusi, aktiivisempi edustaja.</w:t>
      </w:r>
      <w:r w:rsidR="001C51D6">
        <w:rPr>
          <w:rFonts w:cstheme="minorHAnsi"/>
        </w:rPr>
        <w:br/>
        <w:t>Päätös: Esityksen mukainen.</w:t>
      </w:r>
    </w:p>
    <w:p w14:paraId="0779DD64" w14:textId="63D579DB" w:rsidR="001C51D6" w:rsidRPr="001C51D6" w:rsidRDefault="001C51D6" w:rsidP="005157E0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5.</w:t>
      </w:r>
      <w:r>
        <w:rPr>
          <w:rFonts w:cstheme="minorHAnsi"/>
          <w:b/>
        </w:rPr>
        <w:tab/>
      </w:r>
      <w:r w:rsidRPr="001C51D6">
        <w:rPr>
          <w:rFonts w:cstheme="minorHAnsi"/>
          <w:b/>
        </w:rPr>
        <w:t>ELINVOIMALAUTAKUNNAN TOISEN EDUSTAN VALINTA</w:t>
      </w:r>
      <w:r>
        <w:rPr>
          <w:rFonts w:cstheme="minorHAnsi"/>
          <w:b/>
        </w:rPr>
        <w:br/>
      </w:r>
      <w:r w:rsidRPr="001C51D6">
        <w:rPr>
          <w:rFonts w:cstheme="minorHAnsi"/>
          <w:bCs/>
        </w:rPr>
        <w:t>Nuorisovaltuuston toinen edustaja ei ole osallistunut lautakunnan kokouksiin eikä ole ilmoittanut esteistä myöskään nuorisovaltuustolle.</w:t>
      </w:r>
      <w:r>
        <w:rPr>
          <w:rFonts w:cstheme="minorHAnsi"/>
          <w:bCs/>
        </w:rPr>
        <w:br/>
        <w:t>Esitys: Valitaan nykyisen edustajan tilalle aktiivisempi nuorisovaltuuston jäsen.</w:t>
      </w:r>
      <w:r>
        <w:rPr>
          <w:rFonts w:cstheme="minorHAnsi"/>
          <w:bCs/>
        </w:rPr>
        <w:br/>
        <w:t>Päätös: Jonne Purhonen valittiin yksimielisesti nuorisovaltuuston uudeksi edustajaksi elinvoimalautakuntaan. Sihteeri ilmoittaa valinnasta eteenpäin.</w:t>
      </w:r>
    </w:p>
    <w:p w14:paraId="1E047398" w14:textId="1300789D" w:rsidR="00AC773A" w:rsidRPr="002D4A64" w:rsidRDefault="0031354E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6</w:t>
      </w:r>
      <w:r w:rsidR="00CD6FDB" w:rsidRPr="002D4A64">
        <w:rPr>
          <w:rFonts w:cstheme="minorHAnsi"/>
          <w:b/>
        </w:rPr>
        <w:t>.</w:t>
      </w:r>
      <w:r w:rsidR="00CD6FDB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75AED59E" w14:textId="6F7048EB" w:rsidR="00CC547C" w:rsidRDefault="00AC773A" w:rsidP="007D04A2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Kaupunginvaltuusto</w:t>
      </w:r>
    </w:p>
    <w:p w14:paraId="3F2FE703" w14:textId="13D43F02" w:rsidR="001C51D6" w:rsidRPr="002D4A64" w:rsidRDefault="001C51D6" w:rsidP="001C51D6">
      <w:pPr>
        <w:pStyle w:val="Normaalisisennetty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>Ei edustajaa paikalla</w:t>
      </w:r>
    </w:p>
    <w:p w14:paraId="6F0479C8" w14:textId="5019C075" w:rsidR="007E44A4" w:rsidRDefault="0048634A" w:rsidP="00904231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Sivistyksen</w:t>
      </w:r>
      <w:r w:rsidR="00AC773A" w:rsidRPr="002D4A64">
        <w:rPr>
          <w:rFonts w:cstheme="minorHAnsi"/>
        </w:rPr>
        <w:t xml:space="preserve"> ja </w:t>
      </w:r>
      <w:r w:rsidR="007E44A4" w:rsidRPr="002D4A64">
        <w:rPr>
          <w:rFonts w:cstheme="minorHAnsi"/>
        </w:rPr>
        <w:t>hyvinvoinnin</w:t>
      </w:r>
      <w:r w:rsidR="00AC773A" w:rsidRPr="002D4A64">
        <w:rPr>
          <w:rFonts w:cstheme="minorHAnsi"/>
        </w:rPr>
        <w:t xml:space="preserve"> lautakunta</w:t>
      </w:r>
    </w:p>
    <w:p w14:paraId="2548ED49" w14:textId="7C814AE3" w:rsidR="001C51D6" w:rsidRPr="002D4A64" w:rsidRDefault="001C51D6" w:rsidP="001C51D6">
      <w:pPr>
        <w:pStyle w:val="Normaalisisennetty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>Ei edustajia paikalla</w:t>
      </w:r>
    </w:p>
    <w:p w14:paraId="3C2D6508" w14:textId="43149D91" w:rsidR="007E44A4" w:rsidRDefault="00CC547C" w:rsidP="00904231">
      <w:pPr>
        <w:rPr>
          <w:rFonts w:cstheme="minorHAnsi"/>
        </w:rPr>
      </w:pPr>
      <w:r w:rsidRPr="002D4A64">
        <w:rPr>
          <w:rFonts w:cstheme="minorHAnsi"/>
        </w:rPr>
        <w:tab/>
      </w:r>
      <w:r w:rsidR="00AE4448" w:rsidRPr="002D4A64">
        <w:rPr>
          <w:rFonts w:cstheme="minorHAnsi"/>
        </w:rPr>
        <w:t xml:space="preserve">           </w:t>
      </w:r>
      <w:r w:rsidR="0048634A" w:rsidRPr="002D4A64">
        <w:rPr>
          <w:rFonts w:cstheme="minorHAnsi"/>
        </w:rPr>
        <w:t>T</w:t>
      </w:r>
      <w:r w:rsidR="00AC773A" w:rsidRPr="002D4A64">
        <w:rPr>
          <w:rFonts w:cstheme="minorHAnsi"/>
        </w:rPr>
        <w:t>ekninen lautakunt</w:t>
      </w:r>
      <w:r w:rsidRPr="002D4A64">
        <w:rPr>
          <w:rFonts w:cstheme="minorHAnsi"/>
        </w:rPr>
        <w:t>a</w:t>
      </w:r>
    </w:p>
    <w:p w14:paraId="6125FDCC" w14:textId="15D3DB4E" w:rsidR="001C51D6" w:rsidRPr="001C51D6" w:rsidRDefault="001C51D6" w:rsidP="001C51D6">
      <w:pPr>
        <w:pStyle w:val="Luettelokappale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>Ei nuoria koskevia asioita</w:t>
      </w:r>
    </w:p>
    <w:p w14:paraId="2E73E15C" w14:textId="77777777" w:rsidR="00CC547C" w:rsidRDefault="00AC773A" w:rsidP="007D04A2">
      <w:pPr>
        <w:pStyle w:val="Normaalisisennetty"/>
        <w:spacing w:line="276" w:lineRule="auto"/>
        <w:rPr>
          <w:rFonts w:cstheme="minorHAnsi"/>
        </w:rPr>
      </w:pPr>
      <w:r w:rsidRPr="002D4A64">
        <w:rPr>
          <w:rFonts w:cstheme="minorHAnsi"/>
        </w:rPr>
        <w:t>Elinvoimalautakunta</w:t>
      </w:r>
    </w:p>
    <w:p w14:paraId="0552299F" w14:textId="2DB3D998" w:rsidR="001C51D6" w:rsidRPr="002D4A64" w:rsidRDefault="001C51D6" w:rsidP="001C51D6">
      <w:pPr>
        <w:pStyle w:val="Normaalisisennetty"/>
        <w:numPr>
          <w:ilvl w:val="0"/>
          <w:numId w:val="30"/>
        </w:numPr>
        <w:spacing w:line="276" w:lineRule="auto"/>
        <w:rPr>
          <w:rFonts w:cstheme="minorHAnsi"/>
        </w:rPr>
      </w:pPr>
      <w:r>
        <w:rPr>
          <w:rFonts w:cstheme="minorHAnsi"/>
        </w:rPr>
        <w:t>Ei nuoria koskevia asioita</w:t>
      </w:r>
    </w:p>
    <w:p w14:paraId="4DBED83F" w14:textId="77777777" w:rsidR="001C51D6" w:rsidRDefault="0031354E" w:rsidP="005157E0">
      <w:pPr>
        <w:spacing w:line="276" w:lineRule="auto"/>
        <w:ind w:left="1304" w:hanging="584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7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</w:p>
    <w:p w14:paraId="01780A44" w14:textId="41B21621" w:rsidR="007E44A4" w:rsidRPr="001C51D6" w:rsidRDefault="00EA6BD9" w:rsidP="001C51D6">
      <w:pPr>
        <w:pStyle w:val="Luettelokappale"/>
        <w:numPr>
          <w:ilvl w:val="0"/>
          <w:numId w:val="30"/>
        </w:numPr>
        <w:spacing w:line="276" w:lineRule="auto"/>
        <w:rPr>
          <w:rFonts w:cstheme="minorHAnsi"/>
        </w:rPr>
      </w:pPr>
      <w:r>
        <w:rPr>
          <w:rFonts w:cstheme="minorHAnsi"/>
        </w:rPr>
        <w:t>Lausunto ilmaisen ehkäisyn jatkamisesta alle 25-vuotiaille.</w:t>
      </w:r>
    </w:p>
    <w:p w14:paraId="4FBB71C0" w14:textId="33B17D8F" w:rsidR="007E44A4" w:rsidRDefault="0031354E" w:rsidP="007E296D">
      <w:pPr>
        <w:spacing w:line="276" w:lineRule="auto"/>
        <w:ind w:left="584" w:firstLine="136"/>
        <w:rPr>
          <w:rFonts w:cstheme="minorHAnsi"/>
          <w:b/>
          <w:bCs/>
        </w:rPr>
      </w:pPr>
      <w:r>
        <w:rPr>
          <w:rFonts w:cstheme="minorHAnsi"/>
          <w:b/>
          <w:bCs/>
        </w:rPr>
        <w:t>8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</w:p>
    <w:p w14:paraId="0D69609B" w14:textId="11683A79" w:rsidR="00EA6BD9" w:rsidRPr="00EA6BD9" w:rsidRDefault="00EA6BD9" w:rsidP="00EA6BD9">
      <w:pPr>
        <w:pStyle w:val="Luettelokappale"/>
        <w:numPr>
          <w:ilvl w:val="0"/>
          <w:numId w:val="30"/>
        </w:numPr>
        <w:spacing w:line="276" w:lineRule="auto"/>
        <w:rPr>
          <w:rFonts w:cstheme="minorHAnsi"/>
        </w:rPr>
      </w:pPr>
      <w:r>
        <w:rPr>
          <w:rFonts w:cstheme="minorHAnsi"/>
        </w:rPr>
        <w:t>Loppukesästä, mahdollisesti nuorisokeskus Monarilla, on tulossa alueelliset nuva-kahvit. Tarkempaa tietoa myöhemmin.</w:t>
      </w:r>
    </w:p>
    <w:p w14:paraId="4C141269" w14:textId="77777777" w:rsidR="00EA6BD9" w:rsidRDefault="0031354E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  <w:bCs/>
        </w:rPr>
        <w:t>9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1FE49D08" w14:textId="056B5BF6" w:rsidR="00AC773A" w:rsidRPr="00EA6BD9" w:rsidRDefault="00EA6BD9" w:rsidP="00EA6BD9">
      <w:pPr>
        <w:pStyle w:val="Luettelokappale"/>
        <w:numPr>
          <w:ilvl w:val="0"/>
          <w:numId w:val="30"/>
        </w:numPr>
        <w:spacing w:line="276" w:lineRule="auto"/>
        <w:rPr>
          <w:rFonts w:cstheme="minorHAnsi"/>
          <w:bCs/>
        </w:rPr>
      </w:pPr>
      <w:r w:rsidRPr="00EA6BD9">
        <w:rPr>
          <w:rFonts w:cstheme="minorHAnsi"/>
          <w:bCs/>
        </w:rPr>
        <w:t>Lukion opiskelijakunnan hallitus ei enää järjestä Bileitä (Riluja).</w:t>
      </w:r>
    </w:p>
    <w:p w14:paraId="589EA764" w14:textId="753C981A" w:rsidR="007A4DC1" w:rsidRPr="002D4A64" w:rsidRDefault="0031354E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10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</w:p>
    <w:p w14:paraId="29FC8AB0" w14:textId="1FA2A2A1" w:rsidR="00AC773A" w:rsidRPr="002D4A64" w:rsidRDefault="00A459E1" w:rsidP="005157E0">
      <w:pPr>
        <w:spacing w:line="276" w:lineRule="auto"/>
        <w:ind w:left="1304" w:hanging="584"/>
        <w:rPr>
          <w:rFonts w:cstheme="minorHAnsi"/>
        </w:rPr>
      </w:pPr>
      <w:r w:rsidRPr="002D4A64">
        <w:rPr>
          <w:rFonts w:cstheme="minorHAnsi"/>
          <w:b/>
        </w:rPr>
        <w:t>1</w:t>
      </w:r>
      <w:r w:rsidR="0031354E">
        <w:rPr>
          <w:rFonts w:cstheme="minorHAnsi"/>
          <w:b/>
        </w:rPr>
        <w:t>1</w:t>
      </w:r>
      <w:r w:rsidR="00127E73" w:rsidRPr="002D4A64">
        <w:rPr>
          <w:rFonts w:cstheme="minorHAnsi"/>
          <w:b/>
        </w:rPr>
        <w:t>.</w:t>
      </w:r>
      <w:r w:rsidR="00127E73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</w:p>
    <w:p w14:paraId="58614FF0" w14:textId="356C0BB0" w:rsidR="00AC773A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31354E">
        <w:rPr>
          <w:rFonts w:cstheme="minorHAnsi"/>
          <w:b/>
        </w:rPr>
        <w:t>2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</w:p>
    <w:p w14:paraId="2A98A622" w14:textId="2867AEF7" w:rsidR="005E2965" w:rsidRPr="005E2965" w:rsidRDefault="005E2965" w:rsidP="005E2965">
      <w:pPr>
        <w:pStyle w:val="Luettelokappale"/>
        <w:numPr>
          <w:ilvl w:val="0"/>
          <w:numId w:val="30"/>
        </w:numPr>
        <w:spacing w:line="276" w:lineRule="auto"/>
        <w:rPr>
          <w:rFonts w:cstheme="minorHAnsi"/>
          <w:bCs/>
        </w:rPr>
      </w:pPr>
      <w:r w:rsidRPr="005E2965">
        <w:rPr>
          <w:rFonts w:cstheme="minorHAnsi"/>
          <w:bCs/>
        </w:rPr>
        <w:t>Nuorisovaltuuston FB-sivu liittyy Riihimäki-ryhmään. Kommentteihin vastaaminen jätetään kaupungin huoleksi.</w:t>
      </w:r>
    </w:p>
    <w:p w14:paraId="2F7653CF" w14:textId="344A2DAF" w:rsidR="00795FB1" w:rsidRPr="002D4A64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31354E">
        <w:rPr>
          <w:rFonts w:cstheme="minorHAnsi"/>
          <w:b/>
        </w:rPr>
        <w:t>3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795FB1" w:rsidRPr="002D4A64">
        <w:rPr>
          <w:rFonts w:cstheme="minorHAnsi"/>
          <w:b/>
        </w:rPr>
        <w:tab/>
      </w:r>
      <w:r w:rsidR="00795FB1" w:rsidRPr="002D4A64">
        <w:rPr>
          <w:rFonts w:cstheme="minorHAnsi"/>
          <w:bCs/>
        </w:rPr>
        <w:t xml:space="preserve"> </w:t>
      </w:r>
    </w:p>
    <w:p w14:paraId="6E464E84" w14:textId="2C53EC9B" w:rsidR="00C03C22" w:rsidRDefault="00CD2DBB" w:rsidP="00CD2DBB">
      <w:pPr>
        <w:spacing w:line="276" w:lineRule="auto"/>
        <w:ind w:left="1300" w:hanging="580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5E2965">
        <w:rPr>
          <w:rFonts w:cstheme="minorHAnsi"/>
          <w:b/>
        </w:rPr>
        <w:t>4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VUOTTA-GAALA</w:t>
      </w:r>
      <w:r w:rsidR="00A6161A" w:rsidRPr="002D4A64">
        <w:rPr>
          <w:rFonts w:cstheme="minorHAnsi"/>
          <w:b/>
        </w:rPr>
        <w:br/>
      </w:r>
      <w:r w:rsidR="004C6C14">
        <w:rPr>
          <w:rFonts w:cstheme="minorHAnsi"/>
          <w:bCs/>
        </w:rPr>
        <w:t xml:space="preserve">Äänestyksen jälkeen (Herajoki 5 – Urheilutalo 2) paikaksi valittiin Herajoen työväentalo. Tila </w:t>
      </w:r>
      <w:r w:rsidR="005E2965">
        <w:rPr>
          <w:rFonts w:cstheme="minorHAnsi"/>
          <w:bCs/>
        </w:rPr>
        <w:t>varattu 16.-18.11.2023, hinta 400€ sisältäen täyssiivouksen.</w:t>
      </w:r>
      <w:r w:rsidR="005E2965">
        <w:rPr>
          <w:rFonts w:cstheme="minorHAnsi"/>
          <w:b/>
        </w:rPr>
        <w:t xml:space="preserve"> </w:t>
      </w:r>
      <w:r w:rsidR="00A6161A" w:rsidRPr="002D4A64">
        <w:rPr>
          <w:rFonts w:cstheme="minorHAnsi"/>
          <w:bCs/>
        </w:rPr>
        <w:t>Vieraslista työn alla</w:t>
      </w:r>
      <w:r w:rsidR="005E2965">
        <w:rPr>
          <w:rFonts w:cstheme="minorHAnsi"/>
          <w:bCs/>
        </w:rPr>
        <w:t>.</w:t>
      </w:r>
      <w:r w:rsidR="002D4A64">
        <w:rPr>
          <w:rFonts w:cstheme="minorHAnsi"/>
          <w:bCs/>
        </w:rPr>
        <w:t xml:space="preserve"> Sivistysjohtaja </w:t>
      </w:r>
      <w:r w:rsidR="004C6C14">
        <w:rPr>
          <w:rFonts w:cstheme="minorHAnsi"/>
          <w:bCs/>
        </w:rPr>
        <w:t xml:space="preserve">on luvannut </w:t>
      </w:r>
      <w:r w:rsidR="002D4A64">
        <w:rPr>
          <w:rFonts w:cstheme="minorHAnsi"/>
          <w:bCs/>
        </w:rPr>
        <w:t>tapahtumaan 300 €. C</w:t>
      </w:r>
      <w:r w:rsidR="00A6161A" w:rsidRPr="002D4A64">
        <w:rPr>
          <w:rFonts w:cstheme="minorHAnsi"/>
          <w:bCs/>
        </w:rPr>
        <w:t>atering ja tapahtumatekniikka</w:t>
      </w:r>
      <w:r w:rsidR="002D4A64">
        <w:rPr>
          <w:rFonts w:cstheme="minorHAnsi"/>
          <w:bCs/>
        </w:rPr>
        <w:t>a haettu</w:t>
      </w:r>
      <w:r w:rsidR="00A6161A" w:rsidRPr="002D4A64">
        <w:rPr>
          <w:rFonts w:cstheme="minorHAnsi"/>
          <w:bCs/>
        </w:rPr>
        <w:t xml:space="preserve"> Hyrialta</w:t>
      </w:r>
      <w:r w:rsidR="004C6C14">
        <w:rPr>
          <w:rFonts w:cstheme="minorHAnsi"/>
          <w:bCs/>
        </w:rPr>
        <w:t>, musiikkia kysytty musiikkiopistolta</w:t>
      </w:r>
      <w:r w:rsidR="002D4A64">
        <w:rPr>
          <w:rFonts w:cstheme="minorHAnsi"/>
          <w:bCs/>
        </w:rPr>
        <w:t>.</w:t>
      </w:r>
      <w:r w:rsidR="0002466D" w:rsidRPr="002D4A64">
        <w:rPr>
          <w:rFonts w:cstheme="minorHAnsi"/>
          <w:bCs/>
        </w:rPr>
        <w:t xml:space="preserve"> Suunnittelutyö jatkuu</w:t>
      </w:r>
      <w:r w:rsidR="005E2965">
        <w:rPr>
          <w:rFonts w:cstheme="minorHAnsi"/>
          <w:bCs/>
        </w:rPr>
        <w:t xml:space="preserve"> nuorisovaltuuston WA-ryhmässä</w:t>
      </w:r>
      <w:r w:rsidR="002D4A64">
        <w:rPr>
          <w:rFonts w:cstheme="minorHAnsi"/>
          <w:bCs/>
        </w:rPr>
        <w:t>.</w:t>
      </w:r>
    </w:p>
    <w:p w14:paraId="7560465E" w14:textId="423ABA8A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5E2965">
        <w:rPr>
          <w:rFonts w:cstheme="minorHAnsi"/>
          <w:b/>
        </w:rPr>
        <w:t>5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  <w:r w:rsidR="004C6C14">
        <w:rPr>
          <w:rFonts w:cstheme="minorHAnsi"/>
          <w:b/>
        </w:rPr>
        <w:br/>
      </w:r>
      <w:r w:rsidR="004C6C14" w:rsidRPr="004C6C14">
        <w:rPr>
          <w:rFonts w:cstheme="minorHAnsi"/>
          <w:bCs/>
        </w:rPr>
        <w:t>Uusia jäsenehdokkaita ei ollut.</w:t>
      </w:r>
    </w:p>
    <w:p w14:paraId="301BA119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2CF1E2F9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6A4389ED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2EC16012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58C4B0D5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579BDB06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3A6ECF69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5086BFBF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5AC56262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279A4E49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2B90139C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16A6D4CA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7E67440F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6A6F098E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4BF6B5D8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03818501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73D0562D" w14:textId="77777777" w:rsidR="00EF3C58" w:rsidRDefault="00EF3C58" w:rsidP="005157E0">
      <w:pPr>
        <w:spacing w:line="276" w:lineRule="auto"/>
        <w:ind w:left="1304" w:hanging="584"/>
        <w:rPr>
          <w:rFonts w:cstheme="minorHAnsi"/>
          <w:b/>
        </w:rPr>
      </w:pPr>
    </w:p>
    <w:p w14:paraId="1DFCDAC3" w14:textId="1AD8375B" w:rsidR="00EF3C58" w:rsidRDefault="0046603E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lastRenderedPageBreak/>
        <w:t>1</w:t>
      </w:r>
      <w:r w:rsidR="005E2965">
        <w:rPr>
          <w:rFonts w:cstheme="minorHAnsi"/>
          <w:b/>
        </w:rPr>
        <w:t>6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</w:p>
    <w:p w14:paraId="208E9086" w14:textId="0B0D72E1" w:rsidR="00F33426" w:rsidRDefault="004C6C14" w:rsidP="00EF3C58">
      <w:pPr>
        <w:pStyle w:val="Luettelokappale"/>
        <w:numPr>
          <w:ilvl w:val="0"/>
          <w:numId w:val="32"/>
        </w:numPr>
        <w:spacing w:line="276" w:lineRule="auto"/>
        <w:rPr>
          <w:rFonts w:cstheme="minorHAnsi"/>
          <w:bCs/>
        </w:rPr>
      </w:pPr>
      <w:r w:rsidRPr="00EF3C58">
        <w:rPr>
          <w:rFonts w:cstheme="minorHAnsi"/>
          <w:bCs/>
        </w:rPr>
        <w:t>Pride 2023-tapahtumaan voi jokainen osallistua, mutta nuorisovaltuusto ei itsessään ole mukana. Tapahtumaa voi mainostaa nuorisovaltuuston sosiaalisessa mediassa.</w:t>
      </w:r>
    </w:p>
    <w:p w14:paraId="22D5F585" w14:textId="1340B1F2" w:rsidR="00EF3C58" w:rsidRPr="00EF3C58" w:rsidRDefault="00EF3C58" w:rsidP="00EF3C58">
      <w:pPr>
        <w:pStyle w:val="Luettelokappale"/>
        <w:numPr>
          <w:ilvl w:val="0"/>
          <w:numId w:val="32"/>
        </w:num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Syyskauden kokousten päivämäärät. LIITE 2.</w:t>
      </w:r>
    </w:p>
    <w:p w14:paraId="1426E57E" w14:textId="1514A34C" w:rsidR="00BF030C" w:rsidRPr="002D4A64" w:rsidRDefault="00CD2DBB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1</w:t>
      </w:r>
      <w:r w:rsidR="005E2965">
        <w:rPr>
          <w:rFonts w:cstheme="minorHAnsi"/>
          <w:b/>
        </w:rPr>
        <w:t>7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4C6C14">
        <w:rPr>
          <w:rFonts w:cstheme="minorHAnsi"/>
        </w:rPr>
        <w:t>Syys</w:t>
      </w:r>
      <w:r w:rsidR="002D4A64">
        <w:rPr>
          <w:rFonts w:cstheme="minorHAnsi"/>
        </w:rPr>
        <w:t xml:space="preserve">kauden </w:t>
      </w:r>
      <w:r w:rsidR="004C6C14">
        <w:rPr>
          <w:rFonts w:cstheme="minorHAnsi"/>
        </w:rPr>
        <w:t>ensimmäi</w:t>
      </w:r>
      <w:r w:rsidR="002D4A64">
        <w:rPr>
          <w:rFonts w:cstheme="minorHAnsi"/>
        </w:rPr>
        <w:t xml:space="preserve">nen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4C6C1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4C6C14">
        <w:rPr>
          <w:rFonts w:cstheme="minorHAnsi"/>
        </w:rPr>
        <w:t>8</w:t>
      </w:r>
      <w:r w:rsidR="00AC773A" w:rsidRPr="002D4A64">
        <w:rPr>
          <w:rFonts w:cstheme="minorHAnsi"/>
        </w:rPr>
        <w:t>.202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Pr="002D4A64">
        <w:rPr>
          <w:rFonts w:cstheme="minorHAnsi"/>
        </w:rPr>
        <w:t xml:space="preserve"> </w:t>
      </w:r>
      <w:r w:rsidR="004C6C14">
        <w:rPr>
          <w:rFonts w:cstheme="minorHAnsi"/>
        </w:rPr>
        <w:t>kokoustila asema,</w:t>
      </w:r>
      <w:r w:rsidRPr="002D4A64">
        <w:rPr>
          <w:rFonts w:cstheme="minorHAnsi"/>
        </w:rPr>
        <w:t xml:space="preserve"> Eteläinen Asemakatu </w:t>
      </w:r>
      <w:r w:rsidR="004C6C14">
        <w:rPr>
          <w:rFonts w:cstheme="minorHAnsi"/>
        </w:rPr>
        <w:t>2</w:t>
      </w:r>
      <w:r w:rsidR="00BF030C" w:rsidRPr="002D4A64">
        <w:rPr>
          <w:rFonts w:cstheme="minorHAnsi"/>
        </w:rPr>
        <w:t>.</w:t>
      </w:r>
    </w:p>
    <w:p w14:paraId="64F8E188" w14:textId="77777777" w:rsidR="004C6C14" w:rsidRDefault="0031354E" w:rsidP="00CD2DBB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1</w:t>
      </w:r>
      <w:r w:rsidR="005E2965">
        <w:rPr>
          <w:rFonts w:cstheme="minorHAnsi"/>
          <w:b/>
        </w:rPr>
        <w:t>8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</w:p>
    <w:p w14:paraId="6133B7BC" w14:textId="77777777" w:rsidR="004C6C14" w:rsidRPr="004C6C14" w:rsidRDefault="004C6C14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ab/>
      </w:r>
      <w:r w:rsidRPr="004C6C14">
        <w:rPr>
          <w:rFonts w:cstheme="minorHAnsi"/>
          <w:bCs/>
        </w:rPr>
        <w:t>Puheenjohtaja päätti kokouksen klo 19.12.</w:t>
      </w:r>
    </w:p>
    <w:p w14:paraId="190E87D4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3CC7B4CA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0C00307C" w14:textId="4B2A9CA1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 vakuudeksi Riihimäellä 13.6.2023</w:t>
      </w:r>
    </w:p>
    <w:p w14:paraId="77933791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393D4EA0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4C7606F0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Jenny Kankaantähti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Heikki Leväniemi</w:t>
      </w:r>
    </w:p>
    <w:p w14:paraId="5423FDB9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Puheenjohtaja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Sihteeri </w:t>
      </w:r>
    </w:p>
    <w:p w14:paraId="6701437D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76BF6442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792E7E4E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1744C35E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</w:p>
    <w:p w14:paraId="4F0C8647" w14:textId="77777777" w:rsidR="004C6C14" w:rsidRDefault="004C6C14" w:rsidP="00CD2DBB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Okko Lausmaa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Iris Kekki</w:t>
      </w:r>
    </w:p>
    <w:p w14:paraId="004F08DA" w14:textId="42DB65EB" w:rsidR="00D65AA0" w:rsidRPr="002D4A64" w:rsidRDefault="004C6C14" w:rsidP="00CD2DBB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Pöytäkirjantarkastaja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Pöytäkirjantarkastaja</w:t>
      </w:r>
      <w:r w:rsidR="005157E0" w:rsidRPr="002D4A64">
        <w:rPr>
          <w:rFonts w:cstheme="minorHAnsi"/>
          <w:b/>
        </w:rPr>
        <w:br/>
      </w:r>
    </w:p>
    <w:p w14:paraId="0CD88D71" w14:textId="6AB6D48E" w:rsidR="00D65AA0" w:rsidRPr="002D4A64" w:rsidRDefault="00D65AA0" w:rsidP="00CD2DBB">
      <w:pPr>
        <w:spacing w:line="276" w:lineRule="auto"/>
        <w:ind w:left="1300" w:hanging="580"/>
        <w:rPr>
          <w:rFonts w:cstheme="minorHAnsi"/>
        </w:rPr>
      </w:pPr>
    </w:p>
    <w:p w14:paraId="030547BF" w14:textId="7C9E1D09" w:rsidR="00D65AA0" w:rsidRPr="002D4A64" w:rsidRDefault="00D65AA0" w:rsidP="00CD2DBB">
      <w:pPr>
        <w:spacing w:line="276" w:lineRule="auto"/>
        <w:ind w:left="1300" w:hanging="580"/>
        <w:rPr>
          <w:rFonts w:cstheme="minorHAnsi"/>
        </w:rPr>
      </w:pPr>
    </w:p>
    <w:p w14:paraId="4482920E" w14:textId="77777777" w:rsidR="00D65AA0" w:rsidRPr="002D4A64" w:rsidRDefault="00D65AA0" w:rsidP="00CD2DBB">
      <w:pPr>
        <w:spacing w:line="276" w:lineRule="auto"/>
        <w:ind w:left="1300" w:hanging="580"/>
        <w:rPr>
          <w:rFonts w:cstheme="minorHAnsi"/>
        </w:rPr>
      </w:pPr>
    </w:p>
    <w:p w14:paraId="47431179" w14:textId="4DFA4109" w:rsidR="00EF3C58" w:rsidRDefault="00EF3C58" w:rsidP="00CD2DBB">
      <w:pPr>
        <w:spacing w:line="276" w:lineRule="auto"/>
        <w:ind w:left="1300" w:hanging="580"/>
        <w:rPr>
          <w:rFonts w:cstheme="minorHAnsi"/>
        </w:rPr>
      </w:pPr>
    </w:p>
    <w:p w14:paraId="149DD834" w14:textId="77777777" w:rsidR="00EF3C58" w:rsidRDefault="00EF3C58">
      <w:pPr>
        <w:rPr>
          <w:rFonts w:cstheme="minorHAnsi"/>
        </w:rPr>
      </w:pPr>
      <w:r>
        <w:rPr>
          <w:rFonts w:cstheme="minorHAnsi"/>
        </w:rPr>
        <w:br w:type="page"/>
      </w:r>
    </w:p>
    <w:p w14:paraId="66C9276C" w14:textId="1A0945A7" w:rsidR="00D65AA0" w:rsidRPr="00EF3C58" w:rsidRDefault="00EF3C58" w:rsidP="00CD2DBB">
      <w:pPr>
        <w:spacing w:line="276" w:lineRule="auto"/>
        <w:ind w:left="1300" w:hanging="580"/>
        <w:rPr>
          <w:rFonts w:cstheme="minorHAnsi"/>
          <w:b/>
          <w:bCs/>
        </w:rPr>
      </w:pPr>
      <w:r>
        <w:rPr>
          <w:rFonts w:cstheme="minorHAnsi"/>
        </w:rPr>
        <w:lastRenderedPageBreak/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EF3C58">
        <w:rPr>
          <w:rFonts w:cstheme="minorHAnsi"/>
          <w:b/>
          <w:bCs/>
        </w:rPr>
        <w:t>LIITE 1</w:t>
      </w:r>
    </w:p>
    <w:p w14:paraId="145F2C2E" w14:textId="69489FAC" w:rsidR="00EF3C58" w:rsidRDefault="00EF3C58" w:rsidP="00EF3C58">
      <w:pPr>
        <w:spacing w:line="276" w:lineRule="auto"/>
        <w:ind w:left="1300" w:hanging="580"/>
        <w:rPr>
          <w:rFonts w:cstheme="minorHAnsi"/>
        </w:rPr>
      </w:pPr>
      <w:r w:rsidRPr="00EF3C58">
        <w:rPr>
          <w:rFonts w:cstheme="minorHAnsi"/>
        </w:rPr>
        <w:t>Nuorisovaltuuston kokous 1</w:t>
      </w:r>
      <w:r>
        <w:rPr>
          <w:rFonts w:cstheme="minorHAnsi"/>
        </w:rPr>
        <w:t>2</w:t>
      </w:r>
      <w:r w:rsidRPr="00EF3C58">
        <w:rPr>
          <w:rFonts w:cstheme="minorHAnsi"/>
        </w:rPr>
        <w:t>.</w:t>
      </w:r>
      <w:r>
        <w:rPr>
          <w:rFonts w:cstheme="minorHAnsi"/>
        </w:rPr>
        <w:t>6</w:t>
      </w:r>
      <w:r w:rsidRPr="00EF3C58">
        <w:rPr>
          <w:rFonts w:cstheme="minorHAnsi"/>
        </w:rPr>
        <w:t>.2023</w:t>
      </w:r>
    </w:p>
    <w:p w14:paraId="1DBEE804" w14:textId="77777777" w:rsidR="00EF3C58" w:rsidRPr="00EF3C58" w:rsidRDefault="00EF3C58" w:rsidP="00EF3C58">
      <w:pPr>
        <w:spacing w:line="276" w:lineRule="auto"/>
        <w:ind w:left="1300" w:hanging="580"/>
        <w:rPr>
          <w:rFonts w:cstheme="minorHAnsi"/>
        </w:rPr>
      </w:pPr>
    </w:p>
    <w:p w14:paraId="377ECDC7" w14:textId="222EAD6E" w:rsidR="00D65AA0" w:rsidRPr="002D4A64" w:rsidRDefault="00EF3C58" w:rsidP="00EF3C58">
      <w:pPr>
        <w:spacing w:line="276" w:lineRule="auto"/>
        <w:ind w:left="1300" w:hanging="580"/>
        <w:rPr>
          <w:rFonts w:cstheme="minorHAnsi"/>
        </w:rPr>
      </w:pPr>
      <w:r w:rsidRPr="00EF3C58">
        <w:rPr>
          <w:rFonts w:cstheme="minorHAnsi"/>
        </w:rPr>
        <w:t>Osallistujalista</w:t>
      </w:r>
    </w:p>
    <w:p w14:paraId="1F47FCAF" w14:textId="2A6FCC97" w:rsidR="00D43CDF" w:rsidRPr="002D4A64" w:rsidRDefault="00D43CDF" w:rsidP="00CD2DBB">
      <w:pPr>
        <w:spacing w:line="276" w:lineRule="auto"/>
        <w:ind w:left="1300" w:hanging="580"/>
        <w:rPr>
          <w:rFonts w:cstheme="minorHAnsi"/>
        </w:rPr>
      </w:pPr>
    </w:p>
    <w:p w14:paraId="54755DAD" w14:textId="77777777" w:rsidR="00EF3C58" w:rsidRDefault="00EF3C58">
      <w:pPr>
        <w:rPr>
          <w:rFonts w:cstheme="minorHAnsi"/>
        </w:rPr>
      </w:pPr>
      <w:r>
        <w:rPr>
          <w:rFonts w:cstheme="minorHAnsi"/>
        </w:rPr>
        <w:t>Kankaantähti Jenny (Kokouksen puheenjohtaja)</w:t>
      </w:r>
    </w:p>
    <w:p w14:paraId="01291324" w14:textId="77777777" w:rsidR="00EF3C58" w:rsidRDefault="00EF3C58">
      <w:pPr>
        <w:rPr>
          <w:rFonts w:cstheme="minorHAnsi"/>
        </w:rPr>
      </w:pPr>
      <w:r>
        <w:rPr>
          <w:rFonts w:cstheme="minorHAnsi"/>
        </w:rPr>
        <w:t>Kekki Iris</w:t>
      </w:r>
    </w:p>
    <w:p w14:paraId="68E91148" w14:textId="77777777" w:rsidR="00EF3C58" w:rsidRDefault="00EF3C58">
      <w:pPr>
        <w:rPr>
          <w:rFonts w:cstheme="minorHAnsi"/>
        </w:rPr>
      </w:pPr>
      <w:r>
        <w:rPr>
          <w:rFonts w:cstheme="minorHAnsi"/>
        </w:rPr>
        <w:t>Lausmaa Okko</w:t>
      </w:r>
    </w:p>
    <w:p w14:paraId="5F66C24E" w14:textId="77777777" w:rsidR="00EF3C58" w:rsidRDefault="00EF3C58">
      <w:pPr>
        <w:rPr>
          <w:rFonts w:cstheme="minorHAnsi"/>
        </w:rPr>
      </w:pPr>
      <w:r>
        <w:rPr>
          <w:rFonts w:cstheme="minorHAnsi"/>
        </w:rPr>
        <w:t>Mämmelä Aino-Liisa</w:t>
      </w:r>
    </w:p>
    <w:p w14:paraId="49255023" w14:textId="77777777" w:rsidR="00EF3C58" w:rsidRDefault="00EF3C58">
      <w:pPr>
        <w:rPr>
          <w:rFonts w:cstheme="minorHAnsi"/>
        </w:rPr>
      </w:pPr>
      <w:r>
        <w:rPr>
          <w:rFonts w:cstheme="minorHAnsi"/>
        </w:rPr>
        <w:t>Pasanen Riikka</w:t>
      </w:r>
    </w:p>
    <w:p w14:paraId="5C91852A" w14:textId="77777777" w:rsidR="00EF3C58" w:rsidRDefault="00EF3C58">
      <w:pPr>
        <w:rPr>
          <w:rFonts w:cstheme="minorHAnsi"/>
        </w:rPr>
      </w:pPr>
      <w:r>
        <w:rPr>
          <w:rFonts w:cstheme="minorHAnsi"/>
        </w:rPr>
        <w:t>Purhonen Jonne</w:t>
      </w:r>
    </w:p>
    <w:p w14:paraId="59D133DD" w14:textId="77777777" w:rsidR="00EF3C58" w:rsidRDefault="00EF3C58">
      <w:pPr>
        <w:rPr>
          <w:rFonts w:cstheme="minorHAnsi"/>
        </w:rPr>
      </w:pPr>
      <w:r>
        <w:rPr>
          <w:rFonts w:cstheme="minorHAnsi"/>
        </w:rPr>
        <w:t>Rintakoski Juho</w:t>
      </w:r>
    </w:p>
    <w:p w14:paraId="411D93F8" w14:textId="77777777" w:rsidR="00AD73B2" w:rsidRDefault="00EF3C58">
      <w:pPr>
        <w:rPr>
          <w:rFonts w:cstheme="minorHAnsi"/>
        </w:rPr>
      </w:pPr>
      <w:r>
        <w:rPr>
          <w:rFonts w:cstheme="minorHAnsi"/>
        </w:rPr>
        <w:t xml:space="preserve">Sovio Lemmi </w:t>
      </w:r>
    </w:p>
    <w:p w14:paraId="0B7065CB" w14:textId="77777777" w:rsidR="00AD73B2" w:rsidRDefault="00AD73B2">
      <w:pPr>
        <w:rPr>
          <w:rFonts w:cstheme="minorHAnsi"/>
        </w:rPr>
      </w:pPr>
    </w:p>
    <w:p w14:paraId="59BE5C62" w14:textId="5EE0DFE7" w:rsidR="00AD73B2" w:rsidRDefault="00AD73B2">
      <w:pPr>
        <w:rPr>
          <w:rFonts w:cstheme="minorHAnsi"/>
        </w:rPr>
      </w:pPr>
      <w:r>
        <w:rPr>
          <w:rFonts w:cstheme="minorHAnsi"/>
        </w:rPr>
        <w:t>Nuorisopalveluiden työntekijä(t)</w:t>
      </w:r>
    </w:p>
    <w:p w14:paraId="6ED08D47" w14:textId="30935743" w:rsidR="00AD73B2" w:rsidRDefault="00AD73B2">
      <w:pPr>
        <w:rPr>
          <w:rFonts w:cstheme="minorHAnsi"/>
        </w:rPr>
      </w:pPr>
      <w:r>
        <w:rPr>
          <w:rFonts w:cstheme="minorHAnsi"/>
        </w:rPr>
        <w:t>Leväniemi Heikki (Kokouksen sihteeri)</w:t>
      </w:r>
    </w:p>
    <w:p w14:paraId="1E0887B6" w14:textId="0FFC365E" w:rsidR="00D43CDF" w:rsidRPr="002D4A64" w:rsidRDefault="00D43CDF">
      <w:pPr>
        <w:rPr>
          <w:rFonts w:cstheme="minorHAnsi"/>
        </w:rPr>
      </w:pPr>
      <w:r w:rsidRPr="002D4A64">
        <w:rPr>
          <w:rFonts w:cstheme="minorHAnsi"/>
        </w:rPr>
        <w:br w:type="page"/>
      </w:r>
    </w:p>
    <w:p w14:paraId="7C7AD29D" w14:textId="47DB5BA9" w:rsidR="00B83285" w:rsidRPr="002D4A64" w:rsidRDefault="00D43CDF" w:rsidP="002D4A64">
      <w:pPr>
        <w:spacing w:line="276" w:lineRule="auto"/>
        <w:ind w:left="580" w:hanging="580"/>
        <w:rPr>
          <w:rFonts w:cstheme="minorHAnsi"/>
          <w:b/>
        </w:rPr>
      </w:pPr>
      <w:r w:rsidRPr="002D4A64">
        <w:rPr>
          <w:rFonts w:cstheme="minorHAnsi"/>
        </w:rPr>
        <w:lastRenderedPageBreak/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2D4A64" w:rsidRPr="002D4A64">
        <w:rPr>
          <w:rFonts w:cstheme="minorHAnsi"/>
          <w:b/>
          <w:bCs/>
        </w:rPr>
        <w:t>L</w:t>
      </w:r>
      <w:r w:rsidR="00B83285" w:rsidRPr="002D4A64">
        <w:rPr>
          <w:rFonts w:cstheme="minorHAnsi"/>
          <w:b/>
        </w:rPr>
        <w:t xml:space="preserve">IITE </w:t>
      </w:r>
      <w:r w:rsidR="00EF3C58">
        <w:rPr>
          <w:rFonts w:cstheme="minorHAnsi"/>
          <w:b/>
        </w:rPr>
        <w:t>2</w:t>
      </w:r>
    </w:p>
    <w:p w14:paraId="2EAEC46A" w14:textId="1C156971" w:rsidR="00AE1A14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Nuorisovaltuuston kokoukset 2023</w:t>
      </w:r>
    </w:p>
    <w:p w14:paraId="4A041D19" w14:textId="1ADD21A0" w:rsidR="008B77BE" w:rsidRPr="002D4A64" w:rsidRDefault="008B77BE" w:rsidP="00236A20">
      <w:pPr>
        <w:spacing w:line="276" w:lineRule="auto"/>
        <w:rPr>
          <w:rFonts w:cstheme="minorHAnsi"/>
          <w:b/>
        </w:rPr>
      </w:pPr>
    </w:p>
    <w:p w14:paraId="305FACED" w14:textId="3C8A4D48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Tähdellä merkityt kokoukset joudutaan pitämään muualla kuin kokoustila Asemassa!</w:t>
      </w:r>
    </w:p>
    <w:p w14:paraId="20C3A2D8" w14:textId="0C4AEA3A" w:rsidR="008B77BE" w:rsidRPr="002D4A64" w:rsidRDefault="008B77BE" w:rsidP="00236A20">
      <w:pPr>
        <w:spacing w:line="276" w:lineRule="auto"/>
        <w:rPr>
          <w:rFonts w:cstheme="minorHAnsi"/>
          <w:b/>
        </w:rPr>
      </w:pPr>
    </w:p>
    <w:p w14:paraId="5135FB3C" w14:textId="6667841C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7.8.</w:t>
      </w:r>
    </w:p>
    <w:p w14:paraId="2C440AA7" w14:textId="698B0E78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21.8.</w:t>
      </w:r>
    </w:p>
    <w:p w14:paraId="16B705BC" w14:textId="32412B14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4.9.</w:t>
      </w:r>
    </w:p>
    <w:p w14:paraId="091E6C0B" w14:textId="535CE57A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18.9.</w:t>
      </w:r>
    </w:p>
    <w:p w14:paraId="2DDC6837" w14:textId="2A9AC2CD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2.10.</w:t>
      </w:r>
    </w:p>
    <w:p w14:paraId="0E2FF8AF" w14:textId="7DA2E61D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16.10.</w:t>
      </w:r>
    </w:p>
    <w:p w14:paraId="6D62D3B4" w14:textId="33F54865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30.10.</w:t>
      </w:r>
    </w:p>
    <w:p w14:paraId="63E715EB" w14:textId="73A78FA0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13.11.</w:t>
      </w:r>
      <w:r w:rsidR="004C6C14">
        <w:rPr>
          <w:rFonts w:cstheme="minorHAnsi"/>
          <w:b/>
        </w:rPr>
        <w:t xml:space="preserve"> (Gaalaa edeltävä kokous!)</w:t>
      </w:r>
    </w:p>
    <w:p w14:paraId="65C07361" w14:textId="4B1180BD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27.11.*</w:t>
      </w:r>
    </w:p>
    <w:p w14:paraId="7984B231" w14:textId="0F26EB6E" w:rsidR="008B77BE" w:rsidRPr="002D4A64" w:rsidRDefault="008B77BE" w:rsidP="00236A20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11.12.</w:t>
      </w:r>
    </w:p>
    <w:sectPr w:rsidR="008B77BE" w:rsidRPr="002D4A64" w:rsidSect="00B02622">
      <w:headerReference w:type="even" r:id="rId8"/>
      <w:headerReference w:type="default" r:id="rId9"/>
      <w:footerReference w:type="default" r:id="rId10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65B31" w14:textId="77777777" w:rsidR="00E75434" w:rsidRDefault="00E75434" w:rsidP="006C6586">
      <w:r>
        <w:separator/>
      </w:r>
    </w:p>
  </w:endnote>
  <w:endnote w:type="continuationSeparator" w:id="0">
    <w:p w14:paraId="53909BD3" w14:textId="77777777" w:rsidR="00E75434" w:rsidRDefault="00E75434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B926FC-C50C-403F-B8D7-866F3840D605}"/>
    <w:embedBold r:id="rId2" w:fontKey="{38741523-32A3-4DE2-B373-6C6374E6E92A}"/>
    <w:embedItalic r:id="rId3" w:fontKey="{F17872BD-1E85-4F57-9A63-4628C2A2D13D}"/>
    <w:embedBoldItalic r:id="rId4" w:fontKey="{81E58467-045F-4DF3-875F-5AB7EF3CB6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9B760" w14:textId="77777777" w:rsidR="00E75434" w:rsidRDefault="00E75434" w:rsidP="006C6586">
      <w:r>
        <w:separator/>
      </w:r>
    </w:p>
  </w:footnote>
  <w:footnote w:type="continuationSeparator" w:id="0">
    <w:p w14:paraId="3D1F1882" w14:textId="77777777" w:rsidR="00E75434" w:rsidRDefault="00E75434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0A0DA44"/>
    <w:lvl w:ilvl="0" w:tplc="A678B82C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A1F7461"/>
    <w:multiLevelType w:val="hybridMultilevel"/>
    <w:tmpl w:val="F8AEBC86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4C86C5C"/>
    <w:multiLevelType w:val="hybridMultilevel"/>
    <w:tmpl w:val="9872D3CC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58254DB"/>
    <w:multiLevelType w:val="hybridMultilevel"/>
    <w:tmpl w:val="53BCEEC6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30"/>
  </w:num>
  <w:num w:numId="30" w16cid:durableId="1734811732">
    <w:abstractNumId w:val="28"/>
  </w:num>
  <w:num w:numId="31" w16cid:durableId="1604411204">
    <w:abstractNumId w:val="29"/>
  </w:num>
  <w:num w:numId="32" w16cid:durableId="18136759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Na4FAJQ/o/I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90B7E"/>
    <w:rsid w:val="000A11C3"/>
    <w:rsid w:val="000A6BFD"/>
    <w:rsid w:val="000B155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6408E"/>
    <w:rsid w:val="00182402"/>
    <w:rsid w:val="00186D00"/>
    <w:rsid w:val="001A7597"/>
    <w:rsid w:val="001A76B1"/>
    <w:rsid w:val="001B2D84"/>
    <w:rsid w:val="001C04D8"/>
    <w:rsid w:val="001C51D6"/>
    <w:rsid w:val="001D2B48"/>
    <w:rsid w:val="001E4B59"/>
    <w:rsid w:val="0021234E"/>
    <w:rsid w:val="0021301C"/>
    <w:rsid w:val="00222A55"/>
    <w:rsid w:val="0023137F"/>
    <w:rsid w:val="00236636"/>
    <w:rsid w:val="00236A20"/>
    <w:rsid w:val="002528DA"/>
    <w:rsid w:val="00252C7B"/>
    <w:rsid w:val="00261C21"/>
    <w:rsid w:val="002726BB"/>
    <w:rsid w:val="0027504F"/>
    <w:rsid w:val="00291EAA"/>
    <w:rsid w:val="00293736"/>
    <w:rsid w:val="002B2FE6"/>
    <w:rsid w:val="002C27BE"/>
    <w:rsid w:val="002C378D"/>
    <w:rsid w:val="002C4068"/>
    <w:rsid w:val="002C6D14"/>
    <w:rsid w:val="002D2E5C"/>
    <w:rsid w:val="002D4A64"/>
    <w:rsid w:val="002F7AB9"/>
    <w:rsid w:val="0031354E"/>
    <w:rsid w:val="00347950"/>
    <w:rsid w:val="003578D8"/>
    <w:rsid w:val="00365851"/>
    <w:rsid w:val="003752B6"/>
    <w:rsid w:val="003B53A4"/>
    <w:rsid w:val="003D5193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3976"/>
    <w:rsid w:val="00484195"/>
    <w:rsid w:val="00485D02"/>
    <w:rsid w:val="0048634A"/>
    <w:rsid w:val="00496AEE"/>
    <w:rsid w:val="004C6C14"/>
    <w:rsid w:val="004D0CC1"/>
    <w:rsid w:val="004F5201"/>
    <w:rsid w:val="00502A7D"/>
    <w:rsid w:val="00507D8A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E2965"/>
    <w:rsid w:val="005F2ADF"/>
    <w:rsid w:val="005F70F4"/>
    <w:rsid w:val="00606C60"/>
    <w:rsid w:val="006152F3"/>
    <w:rsid w:val="00634B52"/>
    <w:rsid w:val="006A1049"/>
    <w:rsid w:val="006B7984"/>
    <w:rsid w:val="006C006F"/>
    <w:rsid w:val="006C6586"/>
    <w:rsid w:val="0070185A"/>
    <w:rsid w:val="00710AD9"/>
    <w:rsid w:val="00722142"/>
    <w:rsid w:val="00736A16"/>
    <w:rsid w:val="00740BD2"/>
    <w:rsid w:val="007410CE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80631C"/>
    <w:rsid w:val="00824C32"/>
    <w:rsid w:val="008326DB"/>
    <w:rsid w:val="00842C8D"/>
    <w:rsid w:val="00847235"/>
    <w:rsid w:val="008633E5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419E"/>
    <w:rsid w:val="00904231"/>
    <w:rsid w:val="00907103"/>
    <w:rsid w:val="00913B5E"/>
    <w:rsid w:val="00916289"/>
    <w:rsid w:val="00922125"/>
    <w:rsid w:val="00942A53"/>
    <w:rsid w:val="00956A32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773A"/>
    <w:rsid w:val="00AD73B2"/>
    <w:rsid w:val="00AE1A14"/>
    <w:rsid w:val="00AE1E06"/>
    <w:rsid w:val="00AE4448"/>
    <w:rsid w:val="00AF19C6"/>
    <w:rsid w:val="00AF718F"/>
    <w:rsid w:val="00B02622"/>
    <w:rsid w:val="00B04386"/>
    <w:rsid w:val="00B31BF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65AA0"/>
    <w:rsid w:val="00D66193"/>
    <w:rsid w:val="00D70BF5"/>
    <w:rsid w:val="00D80FD4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A6BD9"/>
    <w:rsid w:val="00EB7716"/>
    <w:rsid w:val="00EC262E"/>
    <w:rsid w:val="00EE57D8"/>
    <w:rsid w:val="00EF0512"/>
    <w:rsid w:val="00EF3307"/>
    <w:rsid w:val="00EF3C58"/>
    <w:rsid w:val="00F1096C"/>
    <w:rsid w:val="00F22D5A"/>
    <w:rsid w:val="00F25C72"/>
    <w:rsid w:val="00F261C2"/>
    <w:rsid w:val="00F27432"/>
    <w:rsid w:val="00F33426"/>
    <w:rsid w:val="00F34CA5"/>
    <w:rsid w:val="00F55329"/>
    <w:rsid w:val="00F83C12"/>
    <w:rsid w:val="00F975B5"/>
    <w:rsid w:val="00FB2E4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3</TotalTime>
  <Pages>5</Pages>
  <Words>457</Words>
  <Characters>3709</Characters>
  <Application>Microsoft Office Word</Application>
  <DocSecurity>0</DocSecurity>
  <Lines>30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3</cp:revision>
  <cp:lastPrinted>2023-06-12T14:25:00Z</cp:lastPrinted>
  <dcterms:created xsi:type="dcterms:W3CDTF">2023-06-13T08:53:00Z</dcterms:created>
  <dcterms:modified xsi:type="dcterms:W3CDTF">2023-06-13T08:58:00Z</dcterms:modified>
</cp:coreProperties>
</file>