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5A8AF5D0" w:rsidR="00AC773A" w:rsidRDefault="00AC773A" w:rsidP="00AC773A">
      <w:pPr>
        <w:spacing w:line="276" w:lineRule="auto"/>
      </w:pPr>
      <w:bookmarkStart w:id="0" w:name="_Toc74900498"/>
      <w:r>
        <w:t>Riihimäen kaupunki</w:t>
      </w:r>
      <w:r>
        <w:tab/>
      </w:r>
      <w:r>
        <w:tab/>
      </w:r>
      <w:r>
        <w:tab/>
      </w:r>
      <w:r w:rsidR="007E296D">
        <w:tab/>
      </w:r>
      <w:r w:rsidR="007E296D">
        <w:tab/>
      </w:r>
      <w:r w:rsidR="005A755E" w:rsidRPr="005A755E">
        <w:rPr>
          <w:b/>
          <w:bCs/>
        </w:rPr>
        <w:t>PÖYTÄKIRJA</w:t>
      </w:r>
      <w:r>
        <w:tab/>
      </w:r>
    </w:p>
    <w:p w14:paraId="372CC6D0" w14:textId="5BE12A2E" w:rsidR="00AC773A" w:rsidRDefault="00AC773A" w:rsidP="00AC773A">
      <w:pPr>
        <w:spacing w:line="276" w:lineRule="auto"/>
      </w:pPr>
      <w:r>
        <w:t xml:space="preserve">Sivistyksen ja </w:t>
      </w:r>
      <w:r w:rsidR="00416B7B">
        <w:t>hyvinvoinnin</w:t>
      </w:r>
      <w:r>
        <w:t xml:space="preserve"> toimialue</w:t>
      </w:r>
      <w:r>
        <w:tab/>
      </w:r>
      <w:r>
        <w:tab/>
      </w:r>
    </w:p>
    <w:p w14:paraId="4BD3E0BE" w14:textId="77777777" w:rsidR="00AC773A" w:rsidRDefault="00AC773A" w:rsidP="00AC773A">
      <w:pPr>
        <w:spacing w:line="276" w:lineRule="auto"/>
      </w:pPr>
      <w:r>
        <w:t>Nuorisopalvelut</w:t>
      </w:r>
      <w:r>
        <w:tab/>
      </w:r>
      <w:r>
        <w:tab/>
      </w:r>
      <w:r>
        <w:tab/>
      </w:r>
    </w:p>
    <w:p w14:paraId="1A61C84B" w14:textId="77777777" w:rsidR="00AC773A" w:rsidRDefault="00AC773A" w:rsidP="00AC773A">
      <w:pPr>
        <w:spacing w:line="276" w:lineRule="auto"/>
      </w:pPr>
      <w:r>
        <w:t>Nuorisovaltuusto</w:t>
      </w:r>
      <w:r>
        <w:tab/>
      </w:r>
      <w:r>
        <w:tab/>
      </w:r>
      <w:r>
        <w:tab/>
      </w:r>
    </w:p>
    <w:p w14:paraId="344DB4F9" w14:textId="77777777" w:rsidR="00AC773A" w:rsidRPr="00717707" w:rsidRDefault="00AC773A" w:rsidP="00AC773A">
      <w:pPr>
        <w:spacing w:line="276" w:lineRule="auto"/>
        <w:rPr>
          <w:b/>
        </w:rPr>
      </w:pPr>
      <w:r w:rsidRPr="00717707">
        <w:rPr>
          <w:b/>
        </w:rPr>
        <w:t xml:space="preserve">NUORISOVALTUUSTON KOKOUS </w:t>
      </w:r>
    </w:p>
    <w:p w14:paraId="5AD6E8AE" w14:textId="21C3A496" w:rsidR="007E296D" w:rsidRDefault="00AC773A" w:rsidP="00AC773A">
      <w:pPr>
        <w:spacing w:line="276" w:lineRule="auto"/>
      </w:pPr>
      <w:r>
        <w:t>Aika</w:t>
      </w:r>
      <w:r>
        <w:tab/>
      </w:r>
      <w:proofErr w:type="gramStart"/>
      <w:r>
        <w:t>Maanantai</w:t>
      </w:r>
      <w:proofErr w:type="gramEnd"/>
      <w:r>
        <w:t xml:space="preserve"> </w:t>
      </w:r>
      <w:r w:rsidR="00483976">
        <w:t>1</w:t>
      </w:r>
      <w:r w:rsidR="007E296D">
        <w:t>5</w:t>
      </w:r>
      <w:r>
        <w:t>.</w:t>
      </w:r>
      <w:r w:rsidR="007E296D">
        <w:t>5</w:t>
      </w:r>
      <w:r>
        <w:t>.202</w:t>
      </w:r>
      <w:r w:rsidR="00EF3307">
        <w:t>3</w:t>
      </w:r>
      <w:r>
        <w:t xml:space="preserve"> kello </w:t>
      </w:r>
      <w:r w:rsidR="00E06231">
        <w:t>1</w:t>
      </w:r>
      <w:r w:rsidR="007E296D">
        <w:t>7.</w:t>
      </w:r>
      <w:r w:rsidR="00DC5899">
        <w:t>52-19.49</w:t>
      </w:r>
    </w:p>
    <w:p w14:paraId="253AFBE9" w14:textId="527D7B02" w:rsidR="00AC773A" w:rsidRDefault="00AC773A" w:rsidP="00AC773A">
      <w:pPr>
        <w:spacing w:line="276" w:lineRule="auto"/>
      </w:pPr>
      <w:r>
        <w:t xml:space="preserve">Paikka </w:t>
      </w:r>
      <w:r>
        <w:tab/>
      </w:r>
      <w:r w:rsidR="007E296D">
        <w:t>Virastotalo Veturi, k</w:t>
      </w:r>
      <w:r w:rsidR="00E06231">
        <w:t>okoustila</w:t>
      </w:r>
      <w:r w:rsidR="007E727A">
        <w:t xml:space="preserve"> </w:t>
      </w:r>
      <w:r w:rsidR="007E296D">
        <w:t>Voima</w:t>
      </w:r>
      <w:r w:rsidR="007E727A">
        <w:t>,</w:t>
      </w:r>
      <w:r w:rsidR="00E06231">
        <w:t xml:space="preserve"> Eteläinen Asemakatu </w:t>
      </w:r>
      <w:r w:rsidR="007E296D">
        <w:t>4</w:t>
      </w:r>
    </w:p>
    <w:p w14:paraId="032E516A" w14:textId="77777777" w:rsidR="007E296D" w:rsidRDefault="007E296D" w:rsidP="00AC773A">
      <w:pPr>
        <w:spacing w:line="276" w:lineRule="auto"/>
      </w:pPr>
    </w:p>
    <w:p w14:paraId="7B9C6E87" w14:textId="48580745" w:rsidR="005A755E" w:rsidRPr="005A755E" w:rsidRDefault="00AC773A" w:rsidP="005A755E">
      <w:pPr>
        <w:pStyle w:val="Luettelokappale"/>
        <w:numPr>
          <w:ilvl w:val="0"/>
          <w:numId w:val="28"/>
        </w:numPr>
        <w:spacing w:line="276" w:lineRule="auto"/>
        <w:rPr>
          <w:b/>
        </w:rPr>
      </w:pPr>
      <w:r w:rsidRPr="005A755E">
        <w:rPr>
          <w:b/>
        </w:rPr>
        <w:t>KOKOUKSEN AVAUS</w:t>
      </w:r>
      <w:r w:rsidR="00BB404B" w:rsidRPr="005A755E">
        <w:rPr>
          <w:b/>
        </w:rPr>
        <w:t xml:space="preserve"> </w:t>
      </w:r>
      <w:r w:rsidR="005A755E">
        <w:rPr>
          <w:b/>
        </w:rPr>
        <w:br/>
      </w:r>
      <w:r w:rsidR="005A755E" w:rsidRPr="005A755E">
        <w:rPr>
          <w:bCs/>
        </w:rPr>
        <w:t>Puheenjohtaja avasi kokouksen klo</w:t>
      </w:r>
      <w:r w:rsidR="005A755E">
        <w:rPr>
          <w:bCs/>
        </w:rPr>
        <w:t xml:space="preserve"> 17.52.</w:t>
      </w:r>
    </w:p>
    <w:p w14:paraId="39B73BE6" w14:textId="7163C50B" w:rsidR="005157E0" w:rsidRDefault="00AC773A" w:rsidP="007E296D">
      <w:pPr>
        <w:spacing w:line="276" w:lineRule="auto"/>
        <w:ind w:left="1300" w:hanging="580"/>
        <w:rPr>
          <w:b/>
          <w:bCs/>
        </w:rPr>
      </w:pPr>
      <w:r w:rsidRPr="00717707">
        <w:rPr>
          <w:b/>
        </w:rPr>
        <w:t>2.</w:t>
      </w:r>
      <w:r>
        <w:tab/>
      </w:r>
      <w:r w:rsidRPr="00717707">
        <w:rPr>
          <w:b/>
        </w:rPr>
        <w:t>LAILLISUUDEN JA PÄÄTÖSVALTAISUUDEN TOTEAMINEN</w:t>
      </w:r>
      <w:r>
        <w:br/>
        <w:t>Ollakseen laillinen ja päätösvaltainen, nuorisovaltuuston kokouksessa tulee puheenjohtajan lisäksi olla paikalla</w:t>
      </w:r>
      <w:r w:rsidR="003578D8">
        <w:t xml:space="preserve"> </w:t>
      </w:r>
      <w:r w:rsidR="007E296D">
        <w:t>viisi</w:t>
      </w:r>
      <w:r>
        <w:t xml:space="preserve"> (</w:t>
      </w:r>
      <w:r w:rsidR="007E296D">
        <w:t>5</w:t>
      </w:r>
      <w:r>
        <w:t>) nuorisovaltuuston jäsentä. Kokouksen sihteeri toteaa läsnäolijat ja lisää listan pöytäkirjaan.</w:t>
      </w:r>
      <w:r w:rsidR="007E727A">
        <w:t xml:space="preserve"> </w:t>
      </w:r>
      <w:r w:rsidR="005A755E">
        <w:br/>
        <w:t>Päätös: Kokouksessa oli</w:t>
      </w:r>
      <w:r w:rsidR="00DC5899">
        <w:t xml:space="preserve"> aloitushetkellä</w:t>
      </w:r>
      <w:r w:rsidR="005A755E">
        <w:t xml:space="preserve"> paikalla 6 nuorisovaltuuston jäsentä</w:t>
      </w:r>
      <w:r w:rsidR="00DC5899">
        <w:t>, 2 tuli paikalle ilmoitetulla, perustellulla syyllä myöhemmin</w:t>
      </w:r>
      <w:r w:rsidR="005A755E">
        <w:t>. Todettiin kokous lailliseksi ja päätösvaltaiseksi.</w:t>
      </w:r>
      <w:r w:rsidR="00DC5899">
        <w:t xml:space="preserve"> Osallistujalista liitteenä. </w:t>
      </w:r>
      <w:r w:rsidR="00DC5899" w:rsidRPr="00DC5899">
        <w:rPr>
          <w:b/>
          <w:bCs/>
        </w:rPr>
        <w:t>LIITE 1.</w:t>
      </w:r>
    </w:p>
    <w:p w14:paraId="5F1A0A84" w14:textId="36344937" w:rsidR="005A755E" w:rsidRDefault="00AC773A" w:rsidP="005157E0">
      <w:pPr>
        <w:spacing w:line="276" w:lineRule="auto"/>
        <w:ind w:left="1300" w:hanging="580"/>
      </w:pPr>
      <w:r w:rsidRPr="00717707">
        <w:rPr>
          <w:b/>
        </w:rPr>
        <w:t>3.</w:t>
      </w:r>
      <w:r>
        <w:tab/>
      </w:r>
      <w:r w:rsidRPr="00717707">
        <w:rPr>
          <w:b/>
        </w:rPr>
        <w:t>PÖYTÄKIRJANTARKASTAJIEN VALINTA</w:t>
      </w:r>
      <w:r>
        <w:br/>
        <w:t>Esitys: Pöytäkirjantarkastajiksi valitaan</w:t>
      </w:r>
      <w:r w:rsidR="000B155B">
        <w:t xml:space="preserve"> </w:t>
      </w:r>
      <w:r w:rsidR="00CD2DBB">
        <w:t>J</w:t>
      </w:r>
      <w:r w:rsidR="005A755E">
        <w:t xml:space="preserve">onne Purhonen </w:t>
      </w:r>
      <w:r w:rsidR="00CD2DBB">
        <w:t>ja Lemmi Sovio</w:t>
      </w:r>
      <w:r w:rsidR="00BB404B">
        <w:t>.</w:t>
      </w:r>
      <w:r w:rsidR="005A755E">
        <w:br/>
      </w:r>
      <w:r w:rsidR="005A755E" w:rsidRPr="005A755E">
        <w:rPr>
          <w:bCs/>
        </w:rPr>
        <w:t>Päätös: Esityksen mukainen</w:t>
      </w:r>
    </w:p>
    <w:p w14:paraId="59293C8B" w14:textId="41FE5D4A" w:rsidR="00236636" w:rsidRDefault="00AC773A" w:rsidP="005157E0">
      <w:pPr>
        <w:spacing w:line="276" w:lineRule="auto"/>
        <w:ind w:left="1300" w:hanging="580"/>
      </w:pPr>
      <w:r w:rsidRPr="00717707">
        <w:rPr>
          <w:b/>
        </w:rPr>
        <w:t>4.</w:t>
      </w:r>
      <w:r>
        <w:tab/>
      </w:r>
      <w:r w:rsidRPr="00717707">
        <w:rPr>
          <w:b/>
        </w:rPr>
        <w:t>TYÖJÄRJESTYKSEN HYVÄKSYMINEN</w:t>
      </w:r>
      <w:r>
        <w:t xml:space="preserve"> </w:t>
      </w:r>
      <w:r>
        <w:br/>
        <w:t xml:space="preserve">Esitys: </w:t>
      </w:r>
      <w:r w:rsidR="00D24A5B">
        <w:t>Hyväksytään esityslista kokouksen työjärjestykseksi.</w:t>
      </w:r>
      <w:r w:rsidR="005A755E">
        <w:br/>
        <w:t>Päätös: Esityksen mukainen.</w:t>
      </w:r>
    </w:p>
    <w:p w14:paraId="1E047398" w14:textId="2DCD02A9" w:rsidR="00AC773A" w:rsidRDefault="008E419E" w:rsidP="005157E0">
      <w:pPr>
        <w:spacing w:line="276" w:lineRule="auto"/>
        <w:ind w:left="1300" w:hanging="580"/>
      </w:pPr>
      <w:r>
        <w:rPr>
          <w:b/>
        </w:rPr>
        <w:t>5</w:t>
      </w:r>
      <w:r w:rsidR="00CD6FDB">
        <w:rPr>
          <w:b/>
        </w:rPr>
        <w:t>.</w:t>
      </w:r>
      <w:r w:rsidR="00CD6FDB">
        <w:rPr>
          <w:b/>
        </w:rPr>
        <w:tab/>
      </w:r>
      <w:r w:rsidR="00AC773A" w:rsidRPr="00717707">
        <w:rPr>
          <w:b/>
        </w:rPr>
        <w:t>KAUPUNGINVALTUUSTON JA LAUTAKUNTIEN EDUSTAJIEN PUHEENVUOROT</w:t>
      </w:r>
    </w:p>
    <w:p w14:paraId="75AED59E" w14:textId="77777777" w:rsidR="00CC547C" w:rsidRDefault="00AC773A" w:rsidP="007D04A2">
      <w:pPr>
        <w:pStyle w:val="Normaalisisennetty"/>
      </w:pPr>
      <w:r>
        <w:t>Kaupunginvaltuusto</w:t>
      </w:r>
    </w:p>
    <w:p w14:paraId="077D3A5A" w14:textId="165CD6C5" w:rsidR="00CC547C" w:rsidRDefault="0048634A" w:rsidP="007D04A2">
      <w:pPr>
        <w:pStyle w:val="Normaalisisennetty"/>
      </w:pPr>
      <w:r>
        <w:t>Sivistyksen</w:t>
      </w:r>
      <w:r w:rsidR="00AC773A">
        <w:t xml:space="preserve"> ja </w:t>
      </w:r>
      <w:r w:rsidR="007E44A4">
        <w:t>hyvinvoinnin</w:t>
      </w:r>
      <w:r w:rsidR="00AC773A">
        <w:t xml:space="preserve"> lautakunta</w:t>
      </w:r>
    </w:p>
    <w:p w14:paraId="0019D187" w14:textId="5DBCA670" w:rsidR="005A755E" w:rsidRDefault="005A755E" w:rsidP="005A755E">
      <w:pPr>
        <w:pStyle w:val="Normaalisisennetty"/>
        <w:numPr>
          <w:ilvl w:val="0"/>
          <w:numId w:val="29"/>
        </w:numPr>
      </w:pPr>
      <w:r>
        <w:t>Lautakunta tukee nuvan 25-vuotisgaalaa. Tarkemmista summista/</w:t>
      </w:r>
      <w:r w:rsidR="007E44A4">
        <w:t>tavasta ei ollut vielä tarkempaa puhetta.</w:t>
      </w:r>
    </w:p>
    <w:p w14:paraId="2949FEEA" w14:textId="0E7664C4" w:rsidR="007E44A4" w:rsidRDefault="007E44A4" w:rsidP="005A755E">
      <w:pPr>
        <w:pStyle w:val="Normaalisisennetty"/>
        <w:numPr>
          <w:ilvl w:val="0"/>
          <w:numId w:val="29"/>
        </w:numPr>
      </w:pPr>
      <w:r>
        <w:t>Pohjolanrinteen sisäilma on mitattu ja se on OK.</w:t>
      </w:r>
    </w:p>
    <w:p w14:paraId="6F0479C8" w14:textId="303CD91E" w:rsidR="007E44A4" w:rsidRDefault="007E44A4" w:rsidP="005A755E">
      <w:pPr>
        <w:pStyle w:val="Normaalisisennetty"/>
        <w:numPr>
          <w:ilvl w:val="0"/>
          <w:numId w:val="29"/>
        </w:numPr>
      </w:pPr>
      <w:r>
        <w:t>Oppilasmäärät kouluissa laskeneet noin sadalla oppilaalla.</w:t>
      </w:r>
    </w:p>
    <w:p w14:paraId="23635C22" w14:textId="29621576" w:rsidR="00CC547C" w:rsidRDefault="00CC547C" w:rsidP="00CC547C">
      <w:r>
        <w:tab/>
      </w:r>
      <w:r w:rsidR="00AE4448">
        <w:t xml:space="preserve">           </w:t>
      </w:r>
      <w:r w:rsidR="0048634A">
        <w:t>T</w:t>
      </w:r>
      <w:r w:rsidR="00AC773A">
        <w:t>ekninen lautakunt</w:t>
      </w:r>
      <w:r>
        <w:t>a</w:t>
      </w:r>
    </w:p>
    <w:p w14:paraId="3C2D6508" w14:textId="693760BF" w:rsidR="007E44A4" w:rsidRDefault="007E44A4" w:rsidP="007E44A4">
      <w:pPr>
        <w:pStyle w:val="Luettelokappale"/>
        <w:numPr>
          <w:ilvl w:val="0"/>
          <w:numId w:val="29"/>
        </w:numPr>
      </w:pPr>
      <w:r>
        <w:t>Kokous 16.5.</w:t>
      </w:r>
    </w:p>
    <w:p w14:paraId="2E73E15C" w14:textId="77777777" w:rsidR="00CC547C" w:rsidRDefault="00AC773A" w:rsidP="007D04A2">
      <w:pPr>
        <w:pStyle w:val="Normaalisisennetty"/>
        <w:spacing w:line="276" w:lineRule="auto"/>
      </w:pPr>
      <w:r>
        <w:t>Elinvoimalautakunta</w:t>
      </w:r>
    </w:p>
    <w:p w14:paraId="46563112" w14:textId="02A7FBEB" w:rsidR="001A76B1" w:rsidRDefault="001A76B1" w:rsidP="005157E0">
      <w:pPr>
        <w:spacing w:line="276" w:lineRule="auto"/>
        <w:ind w:left="1304" w:hanging="584"/>
        <w:rPr>
          <w:b/>
          <w:bCs/>
        </w:rPr>
      </w:pPr>
      <w:r w:rsidRPr="001A76B1">
        <w:rPr>
          <w:b/>
          <w:bCs/>
        </w:rPr>
        <w:t>6.</w:t>
      </w:r>
      <w:r w:rsidR="00DA31DB">
        <w:rPr>
          <w:b/>
          <w:bCs/>
        </w:rPr>
        <w:tab/>
      </w:r>
      <w:r w:rsidRPr="001A76B1">
        <w:rPr>
          <w:b/>
          <w:bCs/>
        </w:rPr>
        <w:t>KANTA-HÄMEEN HYVINVOINTIALUEEN NUORISOVALTUUSTON KUULUMISET</w:t>
      </w:r>
    </w:p>
    <w:p w14:paraId="01780A44" w14:textId="58F3FF30" w:rsidR="007E44A4" w:rsidRPr="007E44A4" w:rsidRDefault="007E44A4" w:rsidP="005157E0">
      <w:pPr>
        <w:spacing w:line="276" w:lineRule="auto"/>
        <w:ind w:left="1304" w:hanging="584"/>
      </w:pPr>
      <w:r>
        <w:rPr>
          <w:b/>
          <w:bCs/>
        </w:rPr>
        <w:tab/>
      </w:r>
      <w:r w:rsidRPr="007E44A4">
        <w:t>Juho Rintakoski valittiin varaedustajaksi alueelliseen oppilashuollon ty</w:t>
      </w:r>
      <w:r>
        <w:t>ö</w:t>
      </w:r>
      <w:r w:rsidRPr="007E44A4">
        <w:t>ryhmään.</w:t>
      </w:r>
    </w:p>
    <w:p w14:paraId="599A97DC" w14:textId="39BA2BEF" w:rsidR="00AC4A0B" w:rsidRDefault="0006685D" w:rsidP="007E296D">
      <w:pPr>
        <w:spacing w:line="276" w:lineRule="auto"/>
        <w:ind w:left="584" w:firstLine="136"/>
        <w:rPr>
          <w:b/>
          <w:bCs/>
        </w:rPr>
      </w:pPr>
      <w:r>
        <w:rPr>
          <w:b/>
          <w:bCs/>
        </w:rPr>
        <w:t>7.</w:t>
      </w:r>
      <w:r w:rsidR="00DC5899">
        <w:rPr>
          <w:b/>
          <w:bCs/>
        </w:rPr>
        <w:t xml:space="preserve">       </w:t>
      </w:r>
      <w:r w:rsidRPr="0006685D">
        <w:rPr>
          <w:b/>
          <w:bCs/>
        </w:rPr>
        <w:t>NUVA RY:N HÄMEEN PIIRIN PIIRIHALLITUKSEN KUULUMISET</w:t>
      </w:r>
    </w:p>
    <w:p w14:paraId="4FBB71C0" w14:textId="3C7CE7EF" w:rsidR="007E44A4" w:rsidRPr="007E44A4" w:rsidRDefault="007E44A4" w:rsidP="007E296D">
      <w:pPr>
        <w:spacing w:line="276" w:lineRule="auto"/>
        <w:ind w:left="584" w:firstLine="136"/>
      </w:pPr>
      <w:r>
        <w:rPr>
          <w:b/>
          <w:bCs/>
        </w:rPr>
        <w:tab/>
      </w:r>
      <w:r w:rsidRPr="007E44A4">
        <w:t>Ei kerrottavaa.</w:t>
      </w:r>
    </w:p>
    <w:p w14:paraId="1FE49D08" w14:textId="22BFDE7D" w:rsidR="00AC773A" w:rsidRPr="0046603E" w:rsidRDefault="0006685D" w:rsidP="005157E0">
      <w:pPr>
        <w:spacing w:line="276" w:lineRule="auto"/>
        <w:ind w:left="1304" w:hanging="584"/>
        <w:rPr>
          <w:bCs/>
        </w:rPr>
      </w:pPr>
      <w:r>
        <w:rPr>
          <w:b/>
          <w:bCs/>
        </w:rPr>
        <w:lastRenderedPageBreak/>
        <w:t>8</w:t>
      </w:r>
      <w:r w:rsidR="001A76B1" w:rsidRPr="000C6FB0">
        <w:rPr>
          <w:b/>
          <w:bCs/>
        </w:rPr>
        <w:t>.</w:t>
      </w:r>
      <w:r w:rsidR="005157E0">
        <w:rPr>
          <w:b/>
          <w:bCs/>
        </w:rPr>
        <w:tab/>
      </w:r>
      <w:r w:rsidR="00AC773A" w:rsidRPr="00717707">
        <w:rPr>
          <w:b/>
        </w:rPr>
        <w:t>KOULUJEN OPPILAS- JA OPISKELIJAKUNTIEN KUULUMISET</w:t>
      </w:r>
      <w:r w:rsidR="007E44A4">
        <w:rPr>
          <w:b/>
        </w:rPr>
        <w:br/>
      </w:r>
      <w:r w:rsidR="0046603E" w:rsidRPr="0046603E">
        <w:rPr>
          <w:bCs/>
        </w:rPr>
        <w:t>Nuorisovaltuuston kokouksessa 2.5. päätettiin, että j</w:t>
      </w:r>
      <w:r w:rsidR="007E44A4" w:rsidRPr="0046603E">
        <w:rPr>
          <w:bCs/>
        </w:rPr>
        <w:t xml:space="preserve">atkossa ei käydä kouluja erikseen </w:t>
      </w:r>
      <w:r w:rsidR="0046603E" w:rsidRPr="0046603E">
        <w:rPr>
          <w:bCs/>
        </w:rPr>
        <w:t>läpi, vaan kirjataan yleiset kuulumiset.</w:t>
      </w:r>
    </w:p>
    <w:p w14:paraId="589EA764" w14:textId="726244AB" w:rsidR="007A4DC1" w:rsidRDefault="0046603E" w:rsidP="005157E0">
      <w:pPr>
        <w:spacing w:line="276" w:lineRule="auto"/>
        <w:ind w:left="1304" w:hanging="584"/>
        <w:rPr>
          <w:b/>
        </w:rPr>
      </w:pPr>
      <w:r>
        <w:rPr>
          <w:b/>
        </w:rPr>
        <w:t>9</w:t>
      </w:r>
      <w:r w:rsidR="00B04386">
        <w:rPr>
          <w:b/>
        </w:rPr>
        <w:t>.</w:t>
      </w:r>
      <w:r w:rsidR="00B04386">
        <w:rPr>
          <w:b/>
        </w:rPr>
        <w:tab/>
      </w:r>
      <w:r w:rsidR="00D15220" w:rsidRPr="00D15220">
        <w:rPr>
          <w:b/>
        </w:rPr>
        <w:t>NUORISOVALTUUSTON TALOUS</w:t>
      </w:r>
      <w:r w:rsidR="00DC5899">
        <w:rPr>
          <w:b/>
        </w:rPr>
        <w:br/>
      </w:r>
      <w:r w:rsidR="00DC5899" w:rsidRPr="00DC5899">
        <w:rPr>
          <w:bCs/>
        </w:rPr>
        <w:t>Taloustilanne on hyvä</w:t>
      </w:r>
      <w:r w:rsidR="00DC5899">
        <w:rPr>
          <w:bCs/>
        </w:rPr>
        <w:t>, rahaa on jäljellä 9.519 €. Gaala, vaalit ja muu toiminta kuitenkin tuovat kustannuksia loppuvuoteen.</w:t>
      </w:r>
    </w:p>
    <w:p w14:paraId="45C176EF" w14:textId="282B6C86" w:rsidR="000A6BFD" w:rsidRDefault="00A459E1" w:rsidP="005157E0">
      <w:pPr>
        <w:spacing w:line="276" w:lineRule="auto"/>
        <w:ind w:left="1304" w:hanging="584"/>
        <w:rPr>
          <w:bCs/>
        </w:rPr>
      </w:pPr>
      <w:r>
        <w:rPr>
          <w:b/>
        </w:rPr>
        <w:t>1</w:t>
      </w:r>
      <w:r w:rsidR="0046603E">
        <w:rPr>
          <w:b/>
        </w:rPr>
        <w:t>0</w:t>
      </w:r>
      <w:r w:rsidR="00127E73">
        <w:rPr>
          <w:b/>
        </w:rPr>
        <w:t>.</w:t>
      </w:r>
      <w:r w:rsidR="00127E73">
        <w:rPr>
          <w:b/>
        </w:rPr>
        <w:tab/>
      </w:r>
      <w:r w:rsidR="000A6BFD">
        <w:rPr>
          <w:b/>
        </w:rPr>
        <w:t xml:space="preserve">HUPPARITILAUS </w:t>
      </w:r>
      <w:r w:rsidR="0006685D">
        <w:rPr>
          <w:b/>
        </w:rPr>
        <w:br/>
      </w:r>
      <w:proofErr w:type="spellStart"/>
      <w:r w:rsidR="0006685D" w:rsidRPr="0006685D">
        <w:rPr>
          <w:bCs/>
        </w:rPr>
        <w:t>VisualWorks</w:t>
      </w:r>
      <w:proofErr w:type="spellEnd"/>
      <w:r w:rsidR="0006685D" w:rsidRPr="0006685D">
        <w:rPr>
          <w:bCs/>
        </w:rPr>
        <w:t xml:space="preserve"> on mennyt konkurssiin ja nyt täytyy etsiä toinen firma huppareiden hankkimiseen. Yksi vaihtoehto on myös unohtaa tilaus tältä vuodelta,</w:t>
      </w:r>
      <w:r w:rsidR="0006685D">
        <w:rPr>
          <w:bCs/>
        </w:rPr>
        <w:t xml:space="preserve"> </w:t>
      </w:r>
      <w:r w:rsidR="0006685D" w:rsidRPr="0006685D">
        <w:rPr>
          <w:bCs/>
        </w:rPr>
        <w:t>koska kautta on jäljellä vain 9 kuukautta.</w:t>
      </w:r>
    </w:p>
    <w:p w14:paraId="7D902FD2" w14:textId="275AC8E8" w:rsidR="00C03C22" w:rsidRPr="00C03C22" w:rsidRDefault="00C03C22" w:rsidP="00236636">
      <w:pPr>
        <w:spacing w:line="276" w:lineRule="auto"/>
        <w:ind w:left="1304" w:hanging="1304"/>
        <w:rPr>
          <w:bCs/>
        </w:rPr>
      </w:pPr>
      <w:r>
        <w:rPr>
          <w:b/>
        </w:rPr>
        <w:tab/>
      </w:r>
      <w:r w:rsidRPr="00C03C22">
        <w:rPr>
          <w:bCs/>
        </w:rPr>
        <w:t xml:space="preserve">Päätös: </w:t>
      </w:r>
      <w:r w:rsidR="00795FB1">
        <w:rPr>
          <w:bCs/>
        </w:rPr>
        <w:t>Huppareita, t-paitoja ja muutakaan ei tällä toimintakaudella hankita.</w:t>
      </w:r>
    </w:p>
    <w:p w14:paraId="29FC8AB0" w14:textId="0253CF21" w:rsidR="00AC773A" w:rsidRDefault="003F5757" w:rsidP="005157E0">
      <w:pPr>
        <w:spacing w:line="276" w:lineRule="auto"/>
        <w:ind w:left="1304" w:hanging="584"/>
      </w:pPr>
      <w:r>
        <w:rPr>
          <w:b/>
        </w:rPr>
        <w:t>1</w:t>
      </w:r>
      <w:r w:rsidR="0046603E">
        <w:rPr>
          <w:b/>
        </w:rPr>
        <w:t>1</w:t>
      </w:r>
      <w:r w:rsidR="00127E73">
        <w:rPr>
          <w:b/>
        </w:rPr>
        <w:t>.</w:t>
      </w:r>
      <w:r w:rsidR="00483976">
        <w:rPr>
          <w:b/>
        </w:rPr>
        <w:tab/>
      </w:r>
      <w:r w:rsidR="00AC773A" w:rsidRPr="00717707">
        <w:rPr>
          <w:b/>
        </w:rPr>
        <w:t>KEHITTÄMISTYÖRYHMÄN KUULUMISET</w:t>
      </w:r>
    </w:p>
    <w:p w14:paraId="58614FF0" w14:textId="30A6A170" w:rsidR="00AC773A" w:rsidRDefault="003F5757" w:rsidP="005157E0">
      <w:pPr>
        <w:spacing w:line="276" w:lineRule="auto"/>
        <w:ind w:left="1304" w:hanging="584"/>
        <w:rPr>
          <w:b/>
        </w:rPr>
      </w:pPr>
      <w:r>
        <w:rPr>
          <w:b/>
        </w:rPr>
        <w:t>1</w:t>
      </w:r>
      <w:r w:rsidR="0046603E">
        <w:rPr>
          <w:b/>
        </w:rPr>
        <w:t>2</w:t>
      </w:r>
      <w:r w:rsidR="00AC773A" w:rsidRPr="00717707">
        <w:rPr>
          <w:b/>
        </w:rPr>
        <w:t>.</w:t>
      </w:r>
      <w:r w:rsidR="00AC773A">
        <w:tab/>
      </w:r>
      <w:r w:rsidR="00AC773A" w:rsidRPr="00717707">
        <w:rPr>
          <w:b/>
        </w:rPr>
        <w:t>TIEDOTUSTYÖRYHMÄN KUULUMISET</w:t>
      </w:r>
    </w:p>
    <w:p w14:paraId="28448766" w14:textId="60DA3D80" w:rsidR="00AC773A" w:rsidRDefault="00483976" w:rsidP="005157E0">
      <w:pPr>
        <w:spacing w:line="276" w:lineRule="auto"/>
        <w:ind w:left="1304" w:hanging="584"/>
        <w:rPr>
          <w:b/>
        </w:rPr>
      </w:pPr>
      <w:r>
        <w:rPr>
          <w:b/>
        </w:rPr>
        <w:t>1</w:t>
      </w:r>
      <w:r w:rsidR="0046603E">
        <w:rPr>
          <w:b/>
        </w:rPr>
        <w:t>3</w:t>
      </w:r>
      <w:r w:rsidR="00AC773A" w:rsidRPr="00717707">
        <w:rPr>
          <w:b/>
        </w:rPr>
        <w:t>.</w:t>
      </w:r>
      <w:r w:rsidR="00AC773A" w:rsidRPr="00717707">
        <w:rPr>
          <w:b/>
        </w:rPr>
        <w:tab/>
        <w:t>SIDOSRYHMIEN KUULUMISET</w:t>
      </w:r>
    </w:p>
    <w:p w14:paraId="2F7653CF" w14:textId="0F979F2D" w:rsidR="00795FB1" w:rsidRPr="00795FB1" w:rsidRDefault="00795FB1" w:rsidP="005157E0">
      <w:pPr>
        <w:spacing w:line="276" w:lineRule="auto"/>
        <w:ind w:left="1304" w:hanging="584"/>
        <w:rPr>
          <w:bCs/>
        </w:rPr>
      </w:pPr>
      <w:r>
        <w:rPr>
          <w:b/>
        </w:rPr>
        <w:tab/>
      </w:r>
      <w:r w:rsidRPr="00795FB1">
        <w:rPr>
          <w:bCs/>
        </w:rPr>
        <w:t xml:space="preserve">- MPY neuvottelukunta kokoontunut. </w:t>
      </w:r>
    </w:p>
    <w:p w14:paraId="005A23B2" w14:textId="59F981F6" w:rsidR="003752B6" w:rsidRDefault="00AC773A" w:rsidP="005157E0">
      <w:pPr>
        <w:spacing w:line="276" w:lineRule="auto"/>
        <w:ind w:left="1300" w:hanging="580"/>
        <w:rPr>
          <w:b/>
        </w:rPr>
      </w:pPr>
      <w:r w:rsidRPr="00717707">
        <w:rPr>
          <w:b/>
        </w:rPr>
        <w:t>1</w:t>
      </w:r>
      <w:r w:rsidR="0046603E">
        <w:rPr>
          <w:b/>
        </w:rPr>
        <w:t>4</w:t>
      </w:r>
      <w:r w:rsidRPr="00717707">
        <w:rPr>
          <w:b/>
        </w:rPr>
        <w:t>.</w:t>
      </w:r>
      <w:r w:rsidRPr="00717707">
        <w:rPr>
          <w:b/>
        </w:rPr>
        <w:tab/>
      </w:r>
      <w:r w:rsidR="003752B6">
        <w:rPr>
          <w:b/>
        </w:rPr>
        <w:t xml:space="preserve">TERVEISET </w:t>
      </w:r>
      <w:r w:rsidR="000D41AF">
        <w:rPr>
          <w:b/>
        </w:rPr>
        <w:t>A</w:t>
      </w:r>
      <w:r w:rsidR="00CD2DBB">
        <w:rPr>
          <w:b/>
        </w:rPr>
        <w:t>KTIIVIPÄIVÄT PRO-TAPAHTUMASTA HELSINKI 5.5.</w:t>
      </w:r>
      <w:r w:rsidR="000D41AF">
        <w:rPr>
          <w:b/>
        </w:rPr>
        <w:t>2023</w:t>
      </w:r>
      <w:r w:rsidR="00795FB1">
        <w:rPr>
          <w:b/>
        </w:rPr>
        <w:br/>
      </w:r>
      <w:r w:rsidR="00A6161A" w:rsidRPr="00A6161A">
        <w:rPr>
          <w:bCs/>
        </w:rPr>
        <w:t>Edustajia kaksi kappaletta paikalla. Toinen tapaamispäivä 17.5.</w:t>
      </w:r>
    </w:p>
    <w:p w14:paraId="6E464E84" w14:textId="3A805D49" w:rsidR="00C03C22" w:rsidRPr="003D5193" w:rsidRDefault="00CD2DBB" w:rsidP="00CD2DBB">
      <w:pPr>
        <w:spacing w:line="276" w:lineRule="auto"/>
        <w:ind w:left="1300" w:hanging="580"/>
        <w:rPr>
          <w:bCs/>
        </w:rPr>
      </w:pPr>
      <w:r>
        <w:rPr>
          <w:b/>
        </w:rPr>
        <w:t>1</w:t>
      </w:r>
      <w:r w:rsidR="0046603E">
        <w:rPr>
          <w:b/>
        </w:rPr>
        <w:t>5</w:t>
      </w:r>
      <w:r w:rsidR="003752B6">
        <w:rPr>
          <w:b/>
        </w:rPr>
        <w:t>.</w:t>
      </w:r>
      <w:r w:rsidR="003752B6">
        <w:rPr>
          <w:b/>
        </w:rPr>
        <w:tab/>
        <w:t>NUVA 25 VUOTTA-GAALA</w:t>
      </w:r>
      <w:r w:rsidR="00A6161A">
        <w:rPr>
          <w:b/>
        </w:rPr>
        <w:br/>
      </w:r>
      <w:r w:rsidR="00A6161A" w:rsidRPr="00A6161A">
        <w:rPr>
          <w:bCs/>
        </w:rPr>
        <w:t xml:space="preserve">Alustava </w:t>
      </w:r>
      <w:r w:rsidR="00DC5899" w:rsidRPr="00A6161A">
        <w:rPr>
          <w:bCs/>
        </w:rPr>
        <w:t>pvm.</w:t>
      </w:r>
      <w:r w:rsidR="00A6161A" w:rsidRPr="00A6161A">
        <w:rPr>
          <w:bCs/>
        </w:rPr>
        <w:t xml:space="preserve"> 24.11.2023.</w:t>
      </w:r>
      <w:r w:rsidR="00A6161A">
        <w:rPr>
          <w:b/>
        </w:rPr>
        <w:t xml:space="preserve"> </w:t>
      </w:r>
      <w:r w:rsidR="00A6161A" w:rsidRPr="00A6161A">
        <w:rPr>
          <w:bCs/>
        </w:rPr>
        <w:t>Vieraslista työn alla, paikkaa haetaan (Lasimuseo</w:t>
      </w:r>
      <w:r w:rsidR="00A6161A">
        <w:rPr>
          <w:bCs/>
        </w:rPr>
        <w:t>?</w:t>
      </w:r>
      <w:r w:rsidR="00A6161A" w:rsidRPr="00A6161A">
        <w:rPr>
          <w:bCs/>
        </w:rPr>
        <w:t xml:space="preserve">), tarjoiluihin haetaan avustusta </w:t>
      </w:r>
      <w:proofErr w:type="spellStart"/>
      <w:r w:rsidR="00A6161A" w:rsidRPr="00A6161A">
        <w:rPr>
          <w:bCs/>
        </w:rPr>
        <w:t>sihy</w:t>
      </w:r>
      <w:proofErr w:type="spellEnd"/>
      <w:r w:rsidR="00A6161A" w:rsidRPr="00A6161A">
        <w:rPr>
          <w:bCs/>
        </w:rPr>
        <w:t>-lautakunnalta.</w:t>
      </w:r>
      <w:r w:rsidR="00C03C22">
        <w:rPr>
          <w:b/>
        </w:rPr>
        <w:tab/>
      </w:r>
      <w:r w:rsidR="00A6161A" w:rsidRPr="00A6161A">
        <w:rPr>
          <w:bCs/>
        </w:rPr>
        <w:t>Tapahtuma päihteetön.</w:t>
      </w:r>
      <w:r w:rsidR="00A6161A">
        <w:rPr>
          <w:bCs/>
        </w:rPr>
        <w:t xml:space="preserve"> Portsarit, catering ja tapahtumatekniikka </w:t>
      </w:r>
      <w:proofErr w:type="spellStart"/>
      <w:r w:rsidR="00A6161A">
        <w:rPr>
          <w:bCs/>
        </w:rPr>
        <w:t>Hyrialta</w:t>
      </w:r>
      <w:proofErr w:type="spellEnd"/>
      <w:r w:rsidR="0002466D">
        <w:rPr>
          <w:bCs/>
        </w:rPr>
        <w:t xml:space="preserve">? Suunnittelutyö jatkuu. </w:t>
      </w:r>
      <w:r w:rsidR="00A6161A">
        <w:rPr>
          <w:bCs/>
        </w:rPr>
        <w:t xml:space="preserve"> </w:t>
      </w:r>
    </w:p>
    <w:p w14:paraId="49D50B2C" w14:textId="1BC2CB51" w:rsidR="009A4496" w:rsidRDefault="00C616D5" w:rsidP="005157E0">
      <w:pPr>
        <w:spacing w:line="276" w:lineRule="auto"/>
        <w:ind w:left="1300" w:hanging="580"/>
        <w:rPr>
          <w:b/>
        </w:rPr>
      </w:pPr>
      <w:r>
        <w:rPr>
          <w:b/>
        </w:rPr>
        <w:t>1</w:t>
      </w:r>
      <w:r w:rsidR="0046603E">
        <w:rPr>
          <w:b/>
        </w:rPr>
        <w:t>6</w:t>
      </w:r>
      <w:r w:rsidR="009A4496">
        <w:rPr>
          <w:b/>
        </w:rPr>
        <w:t>.</w:t>
      </w:r>
      <w:r w:rsidR="009A4496">
        <w:rPr>
          <w:b/>
        </w:rPr>
        <w:tab/>
        <w:t>PRIDE 2023</w:t>
      </w:r>
    </w:p>
    <w:p w14:paraId="48DCC014" w14:textId="7026F1CE" w:rsidR="00434630" w:rsidRPr="00434630" w:rsidRDefault="00434630" w:rsidP="008E419E">
      <w:pPr>
        <w:spacing w:line="276" w:lineRule="auto"/>
        <w:ind w:left="1300" w:hanging="1300"/>
        <w:rPr>
          <w:bCs/>
        </w:rPr>
      </w:pPr>
      <w:r>
        <w:rPr>
          <w:b/>
        </w:rPr>
        <w:tab/>
      </w:r>
      <w:r w:rsidRPr="00434630">
        <w:rPr>
          <w:bCs/>
        </w:rPr>
        <w:t xml:space="preserve">Perjantaina 16.6. Riihimäki Pride. </w:t>
      </w:r>
      <w:r>
        <w:rPr>
          <w:bCs/>
        </w:rPr>
        <w:t>Ensin kulkue Graniitin aukiolle, jossa itse tapahtuma. Kulkue lähtee teatterin edestä 17.45 ja tapahtuma torilla alkaa klo 18.00.</w:t>
      </w:r>
      <w:r w:rsidR="00CD2DBB">
        <w:rPr>
          <w:bCs/>
        </w:rPr>
        <w:br/>
        <w:t>Nuorisovaltuusto on perustanut työryhmän, jossa mietitään nuorisovaltuuston panosta tapahtumaan.</w:t>
      </w:r>
      <w:r w:rsidR="003D5193">
        <w:rPr>
          <w:bCs/>
        </w:rPr>
        <w:br/>
      </w:r>
      <w:r w:rsidR="00CD2DBB">
        <w:rPr>
          <w:bCs/>
        </w:rPr>
        <w:t xml:space="preserve">Esitys: Päivitetään </w:t>
      </w:r>
      <w:r w:rsidR="003D5193">
        <w:rPr>
          <w:bCs/>
        </w:rPr>
        <w:t>työryhmä</w:t>
      </w:r>
      <w:r w:rsidR="00CD2DBB">
        <w:rPr>
          <w:bCs/>
        </w:rPr>
        <w:t>n tilanne</w:t>
      </w:r>
      <w:r w:rsidR="003D5193">
        <w:rPr>
          <w:bCs/>
        </w:rPr>
        <w:t>.</w:t>
      </w:r>
    </w:p>
    <w:p w14:paraId="141263E2" w14:textId="3678A8AF" w:rsidR="008E419E" w:rsidRDefault="00CD2DBB" w:rsidP="005157E0">
      <w:pPr>
        <w:spacing w:line="276" w:lineRule="auto"/>
        <w:ind w:left="1300" w:hanging="580"/>
      </w:pPr>
      <w:r>
        <w:rPr>
          <w:b/>
        </w:rPr>
        <w:t>1</w:t>
      </w:r>
      <w:r w:rsidR="0046603E">
        <w:rPr>
          <w:b/>
        </w:rPr>
        <w:t>7</w:t>
      </w:r>
      <w:r w:rsidR="009A4496">
        <w:rPr>
          <w:b/>
        </w:rPr>
        <w:t>.</w:t>
      </w:r>
      <w:r w:rsidR="009A4496">
        <w:rPr>
          <w:b/>
        </w:rPr>
        <w:tab/>
      </w:r>
      <w:r w:rsidR="008E419E" w:rsidRPr="00717707">
        <w:rPr>
          <w:b/>
        </w:rPr>
        <w:t>UUSIEN JÄSENTEN HYVÄKSYMINEN</w:t>
      </w:r>
    </w:p>
    <w:p w14:paraId="125234E8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662EF114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7D63595F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31602E97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536A50CB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11CD4B3A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2078CA93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01D94479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1F3D9E90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7560465E" w14:textId="77777777" w:rsidR="00DC5899" w:rsidRDefault="00DC5899" w:rsidP="005157E0">
      <w:pPr>
        <w:spacing w:line="276" w:lineRule="auto"/>
        <w:ind w:left="1304" w:hanging="584"/>
        <w:rPr>
          <w:b/>
        </w:rPr>
      </w:pPr>
    </w:p>
    <w:p w14:paraId="208E9086" w14:textId="789A36CA" w:rsidR="00F33426" w:rsidRPr="00B83285" w:rsidRDefault="0046603E" w:rsidP="005157E0">
      <w:pPr>
        <w:spacing w:line="276" w:lineRule="auto"/>
        <w:ind w:left="1304" w:hanging="584"/>
        <w:rPr>
          <w:bCs/>
        </w:rPr>
      </w:pPr>
      <w:r>
        <w:rPr>
          <w:b/>
        </w:rPr>
        <w:lastRenderedPageBreak/>
        <w:t>18</w:t>
      </w:r>
      <w:r w:rsidR="00B446DC">
        <w:rPr>
          <w:b/>
        </w:rPr>
        <w:t>.</w:t>
      </w:r>
      <w:r w:rsidR="00B446DC">
        <w:rPr>
          <w:b/>
        </w:rPr>
        <w:tab/>
      </w:r>
      <w:r w:rsidR="00AC773A" w:rsidRPr="00717707">
        <w:rPr>
          <w:b/>
        </w:rPr>
        <w:t>MUUT ESILLE TULEVAT ASIAT</w:t>
      </w:r>
      <w:r w:rsidR="00B83285">
        <w:rPr>
          <w:b/>
        </w:rPr>
        <w:br/>
      </w:r>
      <w:r w:rsidR="00B83285" w:rsidRPr="00B83285">
        <w:rPr>
          <w:bCs/>
        </w:rPr>
        <w:t>Loppukauden kokouspäivämäärät liitteenä. LIITE 2.</w:t>
      </w:r>
    </w:p>
    <w:p w14:paraId="1426E57E" w14:textId="2F600C49" w:rsidR="00BF030C" w:rsidRDefault="00CD2DBB" w:rsidP="005157E0">
      <w:pPr>
        <w:spacing w:line="276" w:lineRule="auto"/>
        <w:ind w:left="1300" w:hanging="580"/>
      </w:pPr>
      <w:r>
        <w:rPr>
          <w:b/>
        </w:rPr>
        <w:t>1</w:t>
      </w:r>
      <w:r w:rsidR="0046603E">
        <w:rPr>
          <w:b/>
        </w:rPr>
        <w:t>9</w:t>
      </w:r>
      <w:r w:rsidR="009A4496">
        <w:rPr>
          <w:b/>
        </w:rPr>
        <w:t>.</w:t>
      </w:r>
      <w:r w:rsidR="00AC773A" w:rsidRPr="00717707">
        <w:rPr>
          <w:b/>
        </w:rPr>
        <w:tab/>
        <w:t>SEURAAVAN KOKOUKSEN PÄIVÄMÄÄRÄ</w:t>
      </w:r>
      <w:r w:rsidR="00AC773A">
        <w:br/>
        <w:t xml:space="preserve">Seuraava kokous pidetään </w:t>
      </w:r>
      <w:r w:rsidR="003D5193">
        <w:t>tiistaina</w:t>
      </w:r>
      <w:r w:rsidR="00AC773A">
        <w:t xml:space="preserve"> </w:t>
      </w:r>
      <w:r w:rsidR="003D5193">
        <w:t>2</w:t>
      </w:r>
      <w:r>
        <w:t>9</w:t>
      </w:r>
      <w:r w:rsidR="00AC773A">
        <w:t>.</w:t>
      </w:r>
      <w:r w:rsidR="003752B6">
        <w:t>5</w:t>
      </w:r>
      <w:r w:rsidR="00AC773A">
        <w:t>.202</w:t>
      </w:r>
      <w:r w:rsidR="00BF030C">
        <w:t>3</w:t>
      </w:r>
      <w:r w:rsidR="00AC773A">
        <w:t xml:space="preserve"> klo 1</w:t>
      </w:r>
      <w:r w:rsidR="00BF030C">
        <w:t>7</w:t>
      </w:r>
      <w:r w:rsidR="00AC773A">
        <w:t>.</w:t>
      </w:r>
      <w:r w:rsidR="00BF030C">
        <w:t>45.</w:t>
      </w:r>
      <w:r w:rsidR="00BF030C">
        <w:br/>
      </w:r>
      <w:r w:rsidR="00C07CCE">
        <w:t>Kokouspaikka</w:t>
      </w:r>
      <w:r>
        <w:t xml:space="preserve"> Virastotalo Veturi, kokoustila Voima, Eteläinen Asemakatu 4</w:t>
      </w:r>
      <w:r w:rsidR="00BF030C">
        <w:t>.</w:t>
      </w:r>
    </w:p>
    <w:p w14:paraId="782C2F91" w14:textId="080C48B6" w:rsidR="003D5193" w:rsidRDefault="005157E0" w:rsidP="005157E0">
      <w:pPr>
        <w:spacing w:line="276" w:lineRule="auto"/>
        <w:ind w:left="1300" w:hanging="580"/>
        <w:rPr>
          <w:bCs/>
        </w:rPr>
      </w:pPr>
      <w:r>
        <w:rPr>
          <w:b/>
        </w:rPr>
        <w:t>2</w:t>
      </w:r>
      <w:r w:rsidR="0046603E">
        <w:rPr>
          <w:b/>
        </w:rPr>
        <w:t>0</w:t>
      </w:r>
      <w:r>
        <w:rPr>
          <w:b/>
        </w:rPr>
        <w:t>.</w:t>
      </w:r>
      <w:r>
        <w:rPr>
          <w:b/>
        </w:rPr>
        <w:tab/>
      </w:r>
      <w:r w:rsidR="00AC773A" w:rsidRPr="00717707">
        <w:rPr>
          <w:b/>
        </w:rPr>
        <w:t>KOKOUKSEN PÄÄTTÄMINEN</w:t>
      </w:r>
      <w:bookmarkEnd w:id="0"/>
      <w:r>
        <w:rPr>
          <w:b/>
        </w:rPr>
        <w:br/>
      </w:r>
      <w:r w:rsidR="00956A32">
        <w:rPr>
          <w:bCs/>
        </w:rPr>
        <w:t>Puheenjohtaja päätti kokouksen klo 19.49.</w:t>
      </w:r>
    </w:p>
    <w:p w14:paraId="24F7F4CA" w14:textId="77777777" w:rsidR="00D65AA0" w:rsidRDefault="00D00155" w:rsidP="00CD2DBB">
      <w:pPr>
        <w:spacing w:line="276" w:lineRule="auto"/>
        <w:ind w:left="1300" w:hanging="580"/>
      </w:pPr>
      <w:r>
        <w:tab/>
      </w:r>
      <w:r>
        <w:tab/>
      </w:r>
      <w:r>
        <w:tab/>
      </w:r>
    </w:p>
    <w:p w14:paraId="004F08DA" w14:textId="6916055C" w:rsidR="00D65AA0" w:rsidRDefault="00D65AA0" w:rsidP="00CD2DBB">
      <w:pPr>
        <w:spacing w:line="276" w:lineRule="auto"/>
        <w:ind w:left="1300" w:hanging="580"/>
      </w:pPr>
      <w:r>
        <w:t>Pöytäkirjan vakuudeksi Riihimäellä 15.5.2023</w:t>
      </w:r>
    </w:p>
    <w:p w14:paraId="0CD88D71" w14:textId="6AB6D48E" w:rsidR="00D65AA0" w:rsidRDefault="00D65AA0" w:rsidP="00CD2DBB">
      <w:pPr>
        <w:spacing w:line="276" w:lineRule="auto"/>
        <w:ind w:left="1300" w:hanging="580"/>
      </w:pPr>
    </w:p>
    <w:p w14:paraId="030547BF" w14:textId="7C9E1D09" w:rsidR="00D65AA0" w:rsidRDefault="00D65AA0" w:rsidP="00CD2DBB">
      <w:pPr>
        <w:spacing w:line="276" w:lineRule="auto"/>
        <w:ind w:left="1300" w:hanging="580"/>
      </w:pPr>
    </w:p>
    <w:p w14:paraId="58CCDA61" w14:textId="2083CE26" w:rsidR="00D65AA0" w:rsidRDefault="00D65AA0" w:rsidP="00CD2DBB">
      <w:pPr>
        <w:spacing w:line="276" w:lineRule="auto"/>
        <w:ind w:left="1300" w:hanging="580"/>
      </w:pPr>
      <w:r>
        <w:t>Jenny Kankaantähti</w:t>
      </w:r>
      <w:r>
        <w:tab/>
      </w:r>
      <w:r>
        <w:tab/>
      </w:r>
      <w:r>
        <w:tab/>
      </w:r>
      <w:r>
        <w:tab/>
      </w:r>
      <w:r>
        <w:tab/>
        <w:t>Heikki Leväniemi</w:t>
      </w:r>
    </w:p>
    <w:p w14:paraId="08222222" w14:textId="01F478DC" w:rsidR="00D65AA0" w:rsidRDefault="00D65AA0" w:rsidP="00CD2DBB">
      <w:pPr>
        <w:spacing w:line="276" w:lineRule="auto"/>
        <w:ind w:left="1300" w:hanging="580"/>
      </w:pPr>
      <w:r>
        <w:t>Puheenjohtaja</w:t>
      </w:r>
      <w:r>
        <w:tab/>
      </w:r>
      <w:r>
        <w:tab/>
      </w:r>
      <w:r>
        <w:tab/>
      </w:r>
      <w:r>
        <w:tab/>
      </w:r>
      <w:r>
        <w:tab/>
      </w:r>
      <w:r>
        <w:tab/>
        <w:t>Sihteeri</w:t>
      </w:r>
    </w:p>
    <w:p w14:paraId="1ACD48F2" w14:textId="50742828" w:rsidR="00D65AA0" w:rsidRDefault="00D65AA0" w:rsidP="00CD2DBB">
      <w:pPr>
        <w:spacing w:line="276" w:lineRule="auto"/>
        <w:ind w:left="1300" w:hanging="580"/>
      </w:pPr>
    </w:p>
    <w:p w14:paraId="133578E0" w14:textId="6BFADF22" w:rsidR="00D65AA0" w:rsidRDefault="00D65AA0" w:rsidP="00CD2DBB">
      <w:pPr>
        <w:spacing w:line="276" w:lineRule="auto"/>
        <w:ind w:left="1300" w:hanging="580"/>
      </w:pPr>
      <w:r>
        <w:t xml:space="preserve">Jonne Purhonen </w:t>
      </w:r>
      <w:r>
        <w:tab/>
      </w:r>
      <w:r>
        <w:tab/>
      </w:r>
      <w:r>
        <w:tab/>
      </w:r>
      <w:r>
        <w:tab/>
      </w:r>
      <w:r>
        <w:tab/>
        <w:t>Lemmi Sovio</w:t>
      </w:r>
    </w:p>
    <w:p w14:paraId="124F12DE" w14:textId="579333C8" w:rsidR="00D65AA0" w:rsidRDefault="00D65AA0" w:rsidP="00CD2DBB">
      <w:pPr>
        <w:spacing w:line="276" w:lineRule="auto"/>
        <w:ind w:left="1300" w:hanging="580"/>
      </w:pPr>
      <w:r>
        <w:t>Pöytäkirjantarkastaja</w:t>
      </w:r>
      <w:r>
        <w:tab/>
      </w:r>
      <w:r>
        <w:tab/>
      </w:r>
      <w:r>
        <w:tab/>
      </w:r>
      <w:r>
        <w:tab/>
      </w:r>
      <w:r>
        <w:tab/>
        <w:t>Pöytäkirjantarkastaja</w:t>
      </w:r>
    </w:p>
    <w:p w14:paraId="4482920E" w14:textId="77777777" w:rsidR="00D65AA0" w:rsidRDefault="00D65AA0" w:rsidP="00CD2DBB">
      <w:pPr>
        <w:spacing w:line="276" w:lineRule="auto"/>
        <w:ind w:left="1300" w:hanging="580"/>
      </w:pPr>
    </w:p>
    <w:p w14:paraId="47431179" w14:textId="77777777" w:rsidR="00D65AA0" w:rsidRDefault="00D65AA0" w:rsidP="00CD2DBB">
      <w:pPr>
        <w:spacing w:line="276" w:lineRule="auto"/>
        <w:ind w:left="1300" w:hanging="580"/>
      </w:pPr>
    </w:p>
    <w:p w14:paraId="377ECDC7" w14:textId="77777777" w:rsidR="00D65AA0" w:rsidRDefault="00D65AA0" w:rsidP="00CD2DBB">
      <w:pPr>
        <w:spacing w:line="276" w:lineRule="auto"/>
        <w:ind w:left="1300" w:hanging="580"/>
      </w:pPr>
    </w:p>
    <w:p w14:paraId="1F47FCAF" w14:textId="2A6FCC97" w:rsidR="00D43CDF" w:rsidRDefault="00D43CDF" w:rsidP="00CD2DBB">
      <w:pPr>
        <w:spacing w:line="276" w:lineRule="auto"/>
        <w:ind w:left="1300" w:hanging="580"/>
      </w:pPr>
    </w:p>
    <w:p w14:paraId="1E0887B6" w14:textId="77777777" w:rsidR="00D43CDF" w:rsidRDefault="00D43CDF">
      <w:r>
        <w:br w:type="page"/>
      </w:r>
    </w:p>
    <w:p w14:paraId="3395F08F" w14:textId="466F0933" w:rsidR="00D43CDF" w:rsidRPr="00B83285" w:rsidRDefault="00D43CDF" w:rsidP="00D43CDF">
      <w:pPr>
        <w:spacing w:line="276" w:lineRule="auto"/>
        <w:ind w:left="580" w:hanging="580"/>
        <w:rPr>
          <w:b/>
          <w:bCs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83285">
        <w:rPr>
          <w:b/>
          <w:bCs/>
        </w:rPr>
        <w:t>LIITE 1</w:t>
      </w:r>
    </w:p>
    <w:p w14:paraId="0080DED3" w14:textId="2D626A54" w:rsidR="00D43CDF" w:rsidRDefault="00D43CDF" w:rsidP="00D43CDF">
      <w:pPr>
        <w:spacing w:line="276" w:lineRule="auto"/>
        <w:ind w:left="580" w:hanging="580"/>
      </w:pPr>
      <w:r>
        <w:t xml:space="preserve">Nuorisovaltuuston kokous </w:t>
      </w:r>
      <w:r>
        <w:t>15.5</w:t>
      </w:r>
      <w:r>
        <w:t>.2023</w:t>
      </w:r>
    </w:p>
    <w:p w14:paraId="6AF102FE" w14:textId="2CC0D640" w:rsidR="00D43CDF" w:rsidRDefault="00D43CDF" w:rsidP="00D43CDF">
      <w:pPr>
        <w:spacing w:line="276" w:lineRule="auto"/>
        <w:ind w:left="580" w:hanging="580"/>
      </w:pPr>
      <w:r>
        <w:t>Osallistujalista</w:t>
      </w:r>
    </w:p>
    <w:p w14:paraId="7CE81E3A" w14:textId="77777777" w:rsidR="00D43CDF" w:rsidRDefault="00D43CDF" w:rsidP="00D43CDF">
      <w:pPr>
        <w:spacing w:line="276" w:lineRule="auto"/>
        <w:ind w:left="580" w:hanging="580"/>
      </w:pPr>
    </w:p>
    <w:p w14:paraId="1251480F" w14:textId="681FE8A9" w:rsidR="00B83285" w:rsidRDefault="00B83285" w:rsidP="00B83285">
      <w:pPr>
        <w:spacing w:line="276" w:lineRule="auto"/>
        <w:ind w:left="580" w:hanging="580"/>
      </w:pPr>
      <w:r>
        <w:t>Kankaantähti Jenny</w:t>
      </w:r>
      <w:r>
        <w:t xml:space="preserve"> (Kokouksen puheenjohtaja)</w:t>
      </w:r>
    </w:p>
    <w:p w14:paraId="534629D6" w14:textId="0BF91C3B" w:rsidR="00B83285" w:rsidRDefault="00B83285" w:rsidP="00B83285">
      <w:pPr>
        <w:spacing w:line="276" w:lineRule="auto"/>
        <w:ind w:left="580" w:hanging="580"/>
      </w:pPr>
      <w:r>
        <w:t>Kaukiainen Lara</w:t>
      </w:r>
      <w:r>
        <w:tab/>
      </w:r>
    </w:p>
    <w:p w14:paraId="45BFCE09" w14:textId="6EBCAA05" w:rsidR="00B83285" w:rsidRDefault="00B83285" w:rsidP="00B83285">
      <w:pPr>
        <w:spacing w:line="276" w:lineRule="auto"/>
        <w:ind w:left="580" w:hanging="580"/>
      </w:pPr>
      <w:r>
        <w:t>Kekki Iris</w:t>
      </w:r>
      <w:r>
        <w:tab/>
      </w:r>
      <w:r>
        <w:tab/>
      </w:r>
    </w:p>
    <w:p w14:paraId="048D0F9F" w14:textId="39A9406E" w:rsidR="00B83285" w:rsidRDefault="00B83285" w:rsidP="00B83285">
      <w:pPr>
        <w:spacing w:line="276" w:lineRule="auto"/>
        <w:ind w:left="580" w:hanging="580"/>
      </w:pPr>
      <w:r>
        <w:t>L</w:t>
      </w:r>
      <w:r>
        <w:t>ausmaa Okko</w:t>
      </w:r>
      <w:r>
        <w:tab/>
      </w:r>
      <w:r>
        <w:tab/>
        <w:t xml:space="preserve">  </w:t>
      </w:r>
    </w:p>
    <w:p w14:paraId="329CF0CC" w14:textId="2D1984F2" w:rsidR="00B83285" w:rsidRDefault="00B83285" w:rsidP="00B83285">
      <w:pPr>
        <w:spacing w:line="276" w:lineRule="auto"/>
        <w:ind w:left="580" w:hanging="580"/>
      </w:pPr>
      <w:r>
        <w:t>Mämmelä Aino-Liisa</w:t>
      </w:r>
      <w:r>
        <w:tab/>
        <w:t xml:space="preserve">          </w:t>
      </w:r>
    </w:p>
    <w:p w14:paraId="15AEF18C" w14:textId="470DF3B5" w:rsidR="00B83285" w:rsidRDefault="00B83285" w:rsidP="00B83285">
      <w:pPr>
        <w:spacing w:line="276" w:lineRule="auto"/>
        <w:ind w:left="580" w:hanging="580"/>
      </w:pPr>
      <w:r>
        <w:t>Purhonen Jonne</w:t>
      </w:r>
      <w:r>
        <w:tab/>
      </w:r>
    </w:p>
    <w:p w14:paraId="73754D3D" w14:textId="7D4B3EA4" w:rsidR="00B83285" w:rsidRDefault="00B83285" w:rsidP="00B83285">
      <w:pPr>
        <w:spacing w:line="276" w:lineRule="auto"/>
        <w:ind w:left="580" w:hanging="580"/>
      </w:pPr>
      <w:r>
        <w:t>Rintakoski Juho</w:t>
      </w:r>
      <w:r>
        <w:tab/>
      </w:r>
      <w:r>
        <w:tab/>
        <w:t xml:space="preserve">            </w:t>
      </w:r>
    </w:p>
    <w:p w14:paraId="0E865BF7" w14:textId="77777777" w:rsidR="00B83285" w:rsidRDefault="00B83285" w:rsidP="00B83285">
      <w:pPr>
        <w:spacing w:line="276" w:lineRule="auto"/>
        <w:ind w:left="580" w:hanging="580"/>
      </w:pPr>
      <w:r>
        <w:t>Sovio Lemmi</w:t>
      </w:r>
    </w:p>
    <w:p w14:paraId="5D229818" w14:textId="77777777" w:rsidR="00B83285" w:rsidRDefault="00B83285" w:rsidP="00B83285">
      <w:pPr>
        <w:spacing w:line="276" w:lineRule="auto"/>
        <w:ind w:left="580" w:hanging="580"/>
      </w:pPr>
    </w:p>
    <w:p w14:paraId="3B3B97F1" w14:textId="77777777" w:rsidR="00B83285" w:rsidRDefault="00B83285" w:rsidP="00B83285">
      <w:pPr>
        <w:spacing w:line="276" w:lineRule="auto"/>
        <w:ind w:left="580" w:hanging="580"/>
      </w:pPr>
      <w:r>
        <w:t>Nuorisopalveluiden työntekijä(t):</w:t>
      </w:r>
    </w:p>
    <w:p w14:paraId="415EFF53" w14:textId="13E3F365" w:rsidR="00DC5899" w:rsidRDefault="00B83285" w:rsidP="00B83285">
      <w:pPr>
        <w:spacing w:line="276" w:lineRule="auto"/>
        <w:ind w:left="580" w:hanging="580"/>
      </w:pPr>
      <w:r>
        <w:t>Leväniemi Heikki (Kokouksen sihteeri)</w:t>
      </w:r>
      <w:r>
        <w:tab/>
      </w:r>
      <w:r>
        <w:tab/>
        <w:t xml:space="preserve">            </w:t>
      </w:r>
    </w:p>
    <w:p w14:paraId="6BAFB6D4" w14:textId="77777777" w:rsidR="00DC5899" w:rsidRDefault="00DC5899" w:rsidP="00B83285">
      <w:pPr>
        <w:spacing w:line="276" w:lineRule="auto"/>
        <w:ind w:left="580" w:hanging="580"/>
      </w:pPr>
    </w:p>
    <w:p w14:paraId="306367A9" w14:textId="77777777" w:rsidR="00DC5899" w:rsidRDefault="00DC5899" w:rsidP="00B83285">
      <w:pPr>
        <w:spacing w:line="276" w:lineRule="auto"/>
        <w:ind w:left="580" w:hanging="580"/>
      </w:pPr>
    </w:p>
    <w:p w14:paraId="5AC1FE19" w14:textId="77777777" w:rsidR="00DC5899" w:rsidRDefault="00DC5899" w:rsidP="00B83285">
      <w:pPr>
        <w:spacing w:line="276" w:lineRule="auto"/>
        <w:ind w:left="580" w:hanging="580"/>
      </w:pPr>
    </w:p>
    <w:p w14:paraId="68272128" w14:textId="77777777" w:rsidR="00DC5899" w:rsidRDefault="00DC5899" w:rsidP="00CD2DBB">
      <w:pPr>
        <w:spacing w:line="276" w:lineRule="auto"/>
        <w:ind w:left="1300" w:hanging="580"/>
      </w:pPr>
    </w:p>
    <w:p w14:paraId="097D8821" w14:textId="77777777" w:rsidR="00DC5899" w:rsidRDefault="00DC5899" w:rsidP="00CD2DBB">
      <w:pPr>
        <w:spacing w:line="276" w:lineRule="auto"/>
        <w:ind w:left="1300" w:hanging="580"/>
      </w:pPr>
    </w:p>
    <w:p w14:paraId="2B223BB1" w14:textId="77777777" w:rsidR="00DC5899" w:rsidRDefault="00DC5899" w:rsidP="00CD2DBB">
      <w:pPr>
        <w:spacing w:line="276" w:lineRule="auto"/>
        <w:ind w:left="1300" w:hanging="580"/>
      </w:pPr>
    </w:p>
    <w:p w14:paraId="788B2FB2" w14:textId="77777777" w:rsidR="00DC5899" w:rsidRDefault="00DC5899" w:rsidP="00CD2DBB">
      <w:pPr>
        <w:spacing w:line="276" w:lineRule="auto"/>
        <w:ind w:left="1300" w:hanging="580"/>
      </w:pPr>
    </w:p>
    <w:p w14:paraId="53B2FE0D" w14:textId="77777777" w:rsidR="00DC5899" w:rsidRDefault="00DC5899" w:rsidP="00CD2DBB">
      <w:pPr>
        <w:spacing w:line="276" w:lineRule="auto"/>
        <w:ind w:left="1300" w:hanging="580"/>
      </w:pPr>
    </w:p>
    <w:p w14:paraId="01108D88" w14:textId="77777777" w:rsidR="00DC5899" w:rsidRDefault="00DC5899" w:rsidP="00CD2DBB">
      <w:pPr>
        <w:spacing w:line="276" w:lineRule="auto"/>
        <w:ind w:left="1300" w:hanging="580"/>
      </w:pPr>
    </w:p>
    <w:p w14:paraId="1FF50C45" w14:textId="77777777" w:rsidR="00DC5899" w:rsidRDefault="00DC5899" w:rsidP="00CD2DBB">
      <w:pPr>
        <w:spacing w:line="276" w:lineRule="auto"/>
        <w:ind w:left="1300" w:hanging="580"/>
      </w:pPr>
    </w:p>
    <w:p w14:paraId="5458677E" w14:textId="77777777" w:rsidR="00DC5899" w:rsidRDefault="00DC5899" w:rsidP="00CD2DBB">
      <w:pPr>
        <w:spacing w:line="276" w:lineRule="auto"/>
        <w:ind w:left="1300" w:hanging="580"/>
      </w:pPr>
    </w:p>
    <w:p w14:paraId="04878831" w14:textId="77777777" w:rsidR="00DC5899" w:rsidRDefault="00DC5899" w:rsidP="00CD2DBB">
      <w:pPr>
        <w:spacing w:line="276" w:lineRule="auto"/>
        <w:ind w:left="1300" w:hanging="580"/>
      </w:pPr>
    </w:p>
    <w:p w14:paraId="7EBC9484" w14:textId="77777777" w:rsidR="00DC5899" w:rsidRDefault="00DC5899" w:rsidP="00CD2DBB">
      <w:pPr>
        <w:spacing w:line="276" w:lineRule="auto"/>
        <w:ind w:left="1300" w:hanging="580"/>
      </w:pPr>
    </w:p>
    <w:p w14:paraId="7AD1AE58" w14:textId="77777777" w:rsidR="00DC5899" w:rsidRDefault="00DC5899" w:rsidP="00CD2DBB">
      <w:pPr>
        <w:spacing w:line="276" w:lineRule="auto"/>
        <w:ind w:left="1300" w:hanging="580"/>
      </w:pPr>
    </w:p>
    <w:p w14:paraId="642A9F2D" w14:textId="77777777" w:rsidR="00DC5899" w:rsidRDefault="00DC5899" w:rsidP="00CD2DBB">
      <w:pPr>
        <w:spacing w:line="276" w:lineRule="auto"/>
        <w:ind w:left="1300" w:hanging="580"/>
      </w:pPr>
    </w:p>
    <w:p w14:paraId="1A5692B0" w14:textId="2AFD384B" w:rsidR="00DC5899" w:rsidRDefault="00DC5899" w:rsidP="00CD2DBB">
      <w:pPr>
        <w:spacing w:line="276" w:lineRule="auto"/>
        <w:ind w:left="1300" w:hanging="580"/>
      </w:pPr>
    </w:p>
    <w:p w14:paraId="4F655D7A" w14:textId="7EBFEF0D" w:rsidR="00B83285" w:rsidRDefault="00B83285" w:rsidP="00CD2DBB">
      <w:pPr>
        <w:spacing w:line="276" w:lineRule="auto"/>
        <w:ind w:left="1300" w:hanging="580"/>
      </w:pPr>
    </w:p>
    <w:p w14:paraId="2442CED8" w14:textId="3205F788" w:rsidR="00B83285" w:rsidRDefault="00B83285" w:rsidP="00CD2DBB">
      <w:pPr>
        <w:spacing w:line="276" w:lineRule="auto"/>
        <w:ind w:left="1300" w:hanging="580"/>
      </w:pPr>
    </w:p>
    <w:p w14:paraId="29F5E5B0" w14:textId="59795D23" w:rsidR="00B83285" w:rsidRDefault="00B83285" w:rsidP="00CD2DBB">
      <w:pPr>
        <w:spacing w:line="276" w:lineRule="auto"/>
        <w:ind w:left="1300" w:hanging="580"/>
      </w:pPr>
    </w:p>
    <w:p w14:paraId="1FF6FD81" w14:textId="61680604" w:rsidR="00B83285" w:rsidRDefault="00B83285" w:rsidP="00CD2DBB">
      <w:pPr>
        <w:spacing w:line="276" w:lineRule="auto"/>
        <w:ind w:left="1300" w:hanging="580"/>
      </w:pPr>
    </w:p>
    <w:p w14:paraId="6EBBC495" w14:textId="34716F02" w:rsidR="00B83285" w:rsidRDefault="00B83285" w:rsidP="00CD2DBB">
      <w:pPr>
        <w:spacing w:line="276" w:lineRule="auto"/>
        <w:ind w:left="1300" w:hanging="580"/>
      </w:pPr>
    </w:p>
    <w:p w14:paraId="7EBC6256" w14:textId="77777777" w:rsidR="00B83285" w:rsidRDefault="00B83285" w:rsidP="00CD2DBB">
      <w:pPr>
        <w:spacing w:line="276" w:lineRule="auto"/>
        <w:ind w:left="1300" w:hanging="580"/>
      </w:pPr>
    </w:p>
    <w:p w14:paraId="2441BD12" w14:textId="52296D65" w:rsidR="008B77BE" w:rsidRDefault="00D00155" w:rsidP="00CD2DBB">
      <w:pPr>
        <w:spacing w:line="276" w:lineRule="auto"/>
        <w:ind w:left="1300" w:hanging="58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7AD29D" w14:textId="4B2DFC85" w:rsidR="00B83285" w:rsidRDefault="00B83285" w:rsidP="00236A20">
      <w:pPr>
        <w:spacing w:line="276" w:lineRule="auto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LIITE 2</w:t>
      </w:r>
    </w:p>
    <w:p w14:paraId="2EAEC46A" w14:textId="1C156971" w:rsidR="00AE1A14" w:rsidRDefault="008B77BE" w:rsidP="00236A20">
      <w:pPr>
        <w:spacing w:line="276" w:lineRule="auto"/>
        <w:rPr>
          <w:b/>
        </w:rPr>
      </w:pPr>
      <w:r>
        <w:rPr>
          <w:b/>
        </w:rPr>
        <w:t>Nuorisovaltuuston kokoukset 2023</w:t>
      </w:r>
    </w:p>
    <w:p w14:paraId="4A041D19" w14:textId="1ADD21A0" w:rsidR="008B77BE" w:rsidRDefault="008B77BE" w:rsidP="00236A20">
      <w:pPr>
        <w:spacing w:line="276" w:lineRule="auto"/>
        <w:rPr>
          <w:b/>
        </w:rPr>
      </w:pPr>
    </w:p>
    <w:p w14:paraId="305FACED" w14:textId="3C8A4D48" w:rsidR="008B77BE" w:rsidRDefault="008B77BE" w:rsidP="00236A20">
      <w:pPr>
        <w:spacing w:line="276" w:lineRule="auto"/>
        <w:rPr>
          <w:b/>
        </w:rPr>
      </w:pPr>
      <w:r>
        <w:rPr>
          <w:b/>
        </w:rPr>
        <w:t>Tähdellä merkityt kokoukset joudutaan pitämään muualla kuin kokoustila Asemassa!</w:t>
      </w:r>
    </w:p>
    <w:p w14:paraId="20C3A2D8" w14:textId="0C4AEA3A" w:rsidR="008B77BE" w:rsidRDefault="008B77BE" w:rsidP="00236A20">
      <w:pPr>
        <w:spacing w:line="276" w:lineRule="auto"/>
        <w:rPr>
          <w:b/>
        </w:rPr>
      </w:pPr>
    </w:p>
    <w:p w14:paraId="31085790" w14:textId="1CB56F54" w:rsidR="008B77BE" w:rsidRDefault="008B77BE" w:rsidP="00236A20">
      <w:pPr>
        <w:spacing w:line="276" w:lineRule="auto"/>
        <w:rPr>
          <w:b/>
        </w:rPr>
      </w:pPr>
      <w:r>
        <w:rPr>
          <w:b/>
        </w:rPr>
        <w:t>2.5.</w:t>
      </w:r>
    </w:p>
    <w:p w14:paraId="777CAD06" w14:textId="34DD8098" w:rsidR="008B77BE" w:rsidRDefault="008B77BE" w:rsidP="00236A20">
      <w:pPr>
        <w:spacing w:line="276" w:lineRule="auto"/>
        <w:rPr>
          <w:b/>
        </w:rPr>
      </w:pPr>
      <w:r>
        <w:rPr>
          <w:b/>
        </w:rPr>
        <w:t>15.5. *</w:t>
      </w:r>
      <w:r w:rsidR="00CD2DBB">
        <w:rPr>
          <w:b/>
        </w:rPr>
        <w:t xml:space="preserve"> </w:t>
      </w:r>
      <w:r w:rsidR="00CD2DBB" w:rsidRPr="00CD2DBB">
        <w:rPr>
          <w:b/>
        </w:rPr>
        <w:t>Virastotalo Veturi, kokoustila Voima, Eteläinen Asemakatu 4</w:t>
      </w:r>
    </w:p>
    <w:p w14:paraId="19214041" w14:textId="2F3A4AC6" w:rsidR="008B77BE" w:rsidRDefault="008B77BE" w:rsidP="00236A20">
      <w:pPr>
        <w:spacing w:line="276" w:lineRule="auto"/>
        <w:rPr>
          <w:b/>
        </w:rPr>
      </w:pPr>
      <w:r>
        <w:rPr>
          <w:b/>
        </w:rPr>
        <w:t>29.5.</w:t>
      </w:r>
      <w:r w:rsidR="00CD2DBB">
        <w:rPr>
          <w:b/>
        </w:rPr>
        <w:t xml:space="preserve"> </w:t>
      </w:r>
      <w:r>
        <w:rPr>
          <w:b/>
        </w:rPr>
        <w:t>*</w:t>
      </w:r>
      <w:r w:rsidR="00CD2DBB" w:rsidRPr="00CD2DBB">
        <w:t xml:space="preserve"> </w:t>
      </w:r>
      <w:r w:rsidR="00CD2DBB" w:rsidRPr="00CD2DBB">
        <w:rPr>
          <w:b/>
        </w:rPr>
        <w:t>Virastotalo Veturi, kokoustila Voima, Eteläinen Asemakatu 4</w:t>
      </w:r>
    </w:p>
    <w:p w14:paraId="27C16B68" w14:textId="4C06781A" w:rsidR="008B77BE" w:rsidRDefault="008B77BE" w:rsidP="00236A20">
      <w:pPr>
        <w:spacing w:line="276" w:lineRule="auto"/>
        <w:rPr>
          <w:b/>
        </w:rPr>
      </w:pPr>
      <w:r>
        <w:rPr>
          <w:b/>
        </w:rPr>
        <w:t>12.6.</w:t>
      </w:r>
      <w:r w:rsidR="00D70BF5">
        <w:rPr>
          <w:b/>
        </w:rPr>
        <w:t xml:space="preserve"> *</w:t>
      </w:r>
      <w:r w:rsidR="00CD2DBB">
        <w:rPr>
          <w:b/>
        </w:rPr>
        <w:t xml:space="preserve"> </w:t>
      </w:r>
      <w:r w:rsidR="00CD2DBB" w:rsidRPr="00CD2DBB">
        <w:rPr>
          <w:b/>
        </w:rPr>
        <w:t>Virastotalo Veturi, kokoustila Voima, Eteläinen Asemakatu 4</w:t>
      </w:r>
    </w:p>
    <w:p w14:paraId="5135FB3C" w14:textId="6667841C" w:rsidR="008B77BE" w:rsidRDefault="008B77BE" w:rsidP="00236A20">
      <w:pPr>
        <w:spacing w:line="276" w:lineRule="auto"/>
        <w:rPr>
          <w:b/>
        </w:rPr>
      </w:pPr>
      <w:r>
        <w:rPr>
          <w:b/>
        </w:rPr>
        <w:t>7.8.</w:t>
      </w:r>
    </w:p>
    <w:p w14:paraId="2C440AA7" w14:textId="698B0E78" w:rsidR="008B77BE" w:rsidRDefault="008B77BE" w:rsidP="00236A20">
      <w:pPr>
        <w:spacing w:line="276" w:lineRule="auto"/>
        <w:rPr>
          <w:b/>
        </w:rPr>
      </w:pPr>
      <w:r>
        <w:rPr>
          <w:b/>
        </w:rPr>
        <w:t>21.8.</w:t>
      </w:r>
    </w:p>
    <w:p w14:paraId="16B705BC" w14:textId="32412B14" w:rsidR="008B77BE" w:rsidRDefault="008B77BE" w:rsidP="00236A20">
      <w:pPr>
        <w:spacing w:line="276" w:lineRule="auto"/>
        <w:rPr>
          <w:b/>
        </w:rPr>
      </w:pPr>
      <w:r>
        <w:rPr>
          <w:b/>
        </w:rPr>
        <w:t>4.9.</w:t>
      </w:r>
    </w:p>
    <w:p w14:paraId="091E6C0B" w14:textId="535CE57A" w:rsidR="008B77BE" w:rsidRDefault="008B77BE" w:rsidP="00236A20">
      <w:pPr>
        <w:spacing w:line="276" w:lineRule="auto"/>
        <w:rPr>
          <w:b/>
        </w:rPr>
      </w:pPr>
      <w:r>
        <w:rPr>
          <w:b/>
        </w:rPr>
        <w:t>18.9.</w:t>
      </w:r>
    </w:p>
    <w:p w14:paraId="2DDC6837" w14:textId="2A9AC2CD" w:rsidR="008B77BE" w:rsidRDefault="008B77BE" w:rsidP="00236A20">
      <w:pPr>
        <w:spacing w:line="276" w:lineRule="auto"/>
        <w:rPr>
          <w:b/>
        </w:rPr>
      </w:pPr>
      <w:r>
        <w:rPr>
          <w:b/>
        </w:rPr>
        <w:t>2.10.</w:t>
      </w:r>
    </w:p>
    <w:p w14:paraId="0E2FF8AF" w14:textId="7DA2E61D" w:rsidR="008B77BE" w:rsidRDefault="008B77BE" w:rsidP="00236A20">
      <w:pPr>
        <w:spacing w:line="276" w:lineRule="auto"/>
        <w:rPr>
          <w:b/>
        </w:rPr>
      </w:pPr>
      <w:r>
        <w:rPr>
          <w:b/>
        </w:rPr>
        <w:t>16.10.</w:t>
      </w:r>
    </w:p>
    <w:p w14:paraId="6D62D3B4" w14:textId="33F54865" w:rsidR="008B77BE" w:rsidRDefault="008B77BE" w:rsidP="00236A20">
      <w:pPr>
        <w:spacing w:line="276" w:lineRule="auto"/>
        <w:rPr>
          <w:b/>
        </w:rPr>
      </w:pPr>
      <w:r>
        <w:rPr>
          <w:b/>
        </w:rPr>
        <w:t>30.10.</w:t>
      </w:r>
    </w:p>
    <w:p w14:paraId="63E715EB" w14:textId="3F3B6C8F" w:rsidR="008B77BE" w:rsidRDefault="008B77BE" w:rsidP="00236A20">
      <w:pPr>
        <w:spacing w:line="276" w:lineRule="auto"/>
        <w:rPr>
          <w:b/>
        </w:rPr>
      </w:pPr>
      <w:r>
        <w:rPr>
          <w:b/>
        </w:rPr>
        <w:t>13.11.</w:t>
      </w:r>
    </w:p>
    <w:p w14:paraId="65C07361" w14:textId="4B1180BD" w:rsidR="008B77BE" w:rsidRDefault="008B77BE" w:rsidP="00236A20">
      <w:pPr>
        <w:spacing w:line="276" w:lineRule="auto"/>
        <w:rPr>
          <w:b/>
        </w:rPr>
      </w:pPr>
      <w:r>
        <w:rPr>
          <w:b/>
        </w:rPr>
        <w:t>27.11.*</w:t>
      </w:r>
    </w:p>
    <w:p w14:paraId="7984B231" w14:textId="0F26EB6E" w:rsidR="008B77BE" w:rsidRDefault="008B77BE" w:rsidP="00236A20">
      <w:pPr>
        <w:spacing w:line="276" w:lineRule="auto"/>
        <w:rPr>
          <w:b/>
        </w:rPr>
      </w:pPr>
      <w:r>
        <w:rPr>
          <w:b/>
        </w:rPr>
        <w:t>11.12.</w:t>
      </w:r>
    </w:p>
    <w:sectPr w:rsidR="008B77BE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65B31" w14:textId="77777777" w:rsidR="00E75434" w:rsidRDefault="00E75434" w:rsidP="006C6586">
      <w:r>
        <w:separator/>
      </w:r>
    </w:p>
  </w:endnote>
  <w:endnote w:type="continuationSeparator" w:id="0">
    <w:p w14:paraId="53909BD3" w14:textId="77777777" w:rsidR="00E75434" w:rsidRDefault="00E75434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06D35C-9108-4AE3-BC64-8F2BE8A437E6}"/>
    <w:embedBold r:id="rId2" w:fontKey="{AB8A449E-8402-46ED-921A-19BD8E2DF680}"/>
    <w:embedItalic r:id="rId3" w:fontKey="{63FE4ACC-AC04-49D6-BE44-A3510843476D}"/>
    <w:embedBoldItalic r:id="rId4" w:fontKey="{7C502DC8-6EA9-473D-9A4C-0C697D325F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B760" w14:textId="77777777" w:rsidR="00E75434" w:rsidRDefault="00E75434" w:rsidP="006C6586">
      <w:r>
        <w:separator/>
      </w:r>
    </w:p>
  </w:footnote>
  <w:footnote w:type="continuationSeparator" w:id="0">
    <w:p w14:paraId="3D1F1882" w14:textId="77777777" w:rsidR="00E75434" w:rsidRDefault="00E75434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0A0DA44"/>
    <w:lvl w:ilvl="0" w:tplc="A678B82C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NawFABZdlcA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82402"/>
    <w:rsid w:val="00186D00"/>
    <w:rsid w:val="001A7597"/>
    <w:rsid w:val="001A76B1"/>
    <w:rsid w:val="001B2D84"/>
    <w:rsid w:val="001C04D8"/>
    <w:rsid w:val="001D2B48"/>
    <w:rsid w:val="001E4B59"/>
    <w:rsid w:val="0021234E"/>
    <w:rsid w:val="0021301C"/>
    <w:rsid w:val="00222A55"/>
    <w:rsid w:val="0023137F"/>
    <w:rsid w:val="00236636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F7AB9"/>
    <w:rsid w:val="00347950"/>
    <w:rsid w:val="003578D8"/>
    <w:rsid w:val="00365851"/>
    <w:rsid w:val="003752B6"/>
    <w:rsid w:val="003B53A4"/>
    <w:rsid w:val="003D5193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5D02"/>
    <w:rsid w:val="0048634A"/>
    <w:rsid w:val="00496AEE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34B52"/>
    <w:rsid w:val="006A1049"/>
    <w:rsid w:val="006B7984"/>
    <w:rsid w:val="006C006F"/>
    <w:rsid w:val="006C6586"/>
    <w:rsid w:val="0070185A"/>
    <w:rsid w:val="00710AD9"/>
    <w:rsid w:val="00722142"/>
    <w:rsid w:val="00736A16"/>
    <w:rsid w:val="00740BD2"/>
    <w:rsid w:val="007410CE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7103"/>
    <w:rsid w:val="00913B5E"/>
    <w:rsid w:val="00916289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E1A14"/>
    <w:rsid w:val="00AE1E06"/>
    <w:rsid w:val="00AE4448"/>
    <w:rsid w:val="00AF19C6"/>
    <w:rsid w:val="00AF718F"/>
    <w:rsid w:val="00B02622"/>
    <w:rsid w:val="00B04386"/>
    <w:rsid w:val="00B31BF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65AA0"/>
    <w:rsid w:val="00D66193"/>
    <w:rsid w:val="00D70BF5"/>
    <w:rsid w:val="00D80FD4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2E4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1</TotalTime>
  <Pages>5</Pages>
  <Words>491</Words>
  <Characters>3982</Characters>
  <Application>Microsoft Office Word</Application>
  <DocSecurity>0</DocSecurity>
  <Lines>33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2</cp:revision>
  <dcterms:created xsi:type="dcterms:W3CDTF">2023-05-26T09:11:00Z</dcterms:created>
  <dcterms:modified xsi:type="dcterms:W3CDTF">2023-05-26T09:11:00Z</dcterms:modified>
</cp:coreProperties>
</file>