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0119C016" w:rsidR="00AC773A" w:rsidRDefault="00AC773A" w:rsidP="00AC773A">
      <w:pPr>
        <w:spacing w:line="276" w:lineRule="auto"/>
      </w:pPr>
      <w:bookmarkStart w:id="0" w:name="_Toc74900498"/>
      <w:r>
        <w:t>Riihimäen kaupunki</w:t>
      </w:r>
      <w:r>
        <w:tab/>
      </w:r>
      <w:r>
        <w:tab/>
      </w:r>
      <w:r>
        <w:tab/>
      </w:r>
      <w:r w:rsidR="00DA31DB">
        <w:rPr>
          <w:b/>
        </w:rPr>
        <w:t>PÖYTÄKIRJA</w:t>
      </w:r>
      <w:r>
        <w:tab/>
      </w:r>
    </w:p>
    <w:p w14:paraId="372CC6D0" w14:textId="5BE12A2E" w:rsidR="00AC773A" w:rsidRDefault="00AC773A" w:rsidP="00AC773A">
      <w:pPr>
        <w:spacing w:line="276" w:lineRule="auto"/>
      </w:pPr>
      <w:r>
        <w:t xml:space="preserve">Sivistyksen ja </w:t>
      </w:r>
      <w:r w:rsidR="00416B7B">
        <w:t>hyvinvoinnin</w:t>
      </w:r>
      <w:r>
        <w:t xml:space="preserve"> toimialue</w:t>
      </w:r>
      <w:r>
        <w:tab/>
      </w:r>
      <w:r>
        <w:tab/>
      </w:r>
    </w:p>
    <w:p w14:paraId="4BD3E0BE" w14:textId="77777777" w:rsidR="00AC773A" w:rsidRDefault="00AC773A" w:rsidP="00AC773A">
      <w:pPr>
        <w:spacing w:line="276" w:lineRule="auto"/>
      </w:pPr>
      <w:r>
        <w:t>Nuorisopalvelut</w:t>
      </w:r>
      <w:r>
        <w:tab/>
      </w:r>
      <w:r>
        <w:tab/>
      </w:r>
      <w:r>
        <w:tab/>
      </w:r>
    </w:p>
    <w:p w14:paraId="1A61C84B" w14:textId="77777777" w:rsidR="00AC773A" w:rsidRDefault="00AC773A" w:rsidP="00AC773A">
      <w:pPr>
        <w:spacing w:line="276" w:lineRule="auto"/>
      </w:pPr>
      <w:r>
        <w:t>Nuorisovaltuusto</w:t>
      </w:r>
      <w:r>
        <w:tab/>
      </w:r>
      <w:r>
        <w:tab/>
      </w:r>
      <w:r>
        <w:tab/>
      </w:r>
    </w:p>
    <w:p w14:paraId="344DB4F9" w14:textId="77777777" w:rsidR="00AC773A" w:rsidRPr="00717707" w:rsidRDefault="00AC773A" w:rsidP="00AC773A">
      <w:pPr>
        <w:spacing w:line="276" w:lineRule="auto"/>
        <w:rPr>
          <w:b/>
        </w:rPr>
      </w:pPr>
      <w:r w:rsidRPr="00717707">
        <w:rPr>
          <w:b/>
        </w:rPr>
        <w:t xml:space="preserve">NUORISOVALTUUSTON KOKOUS </w:t>
      </w:r>
    </w:p>
    <w:p w14:paraId="24247220" w14:textId="09181153" w:rsidR="00AC773A" w:rsidRDefault="00AC773A" w:rsidP="00AC773A">
      <w:pPr>
        <w:spacing w:line="276" w:lineRule="auto"/>
      </w:pPr>
      <w:r>
        <w:t>Aika</w:t>
      </w:r>
      <w:r>
        <w:tab/>
        <w:t xml:space="preserve">Maanantai </w:t>
      </w:r>
      <w:r w:rsidR="00483976">
        <w:t>1</w:t>
      </w:r>
      <w:r w:rsidR="003752B6">
        <w:t>7</w:t>
      </w:r>
      <w:r>
        <w:t>.</w:t>
      </w:r>
      <w:r w:rsidR="003752B6">
        <w:t>4</w:t>
      </w:r>
      <w:r>
        <w:t>.202</w:t>
      </w:r>
      <w:r w:rsidR="00EF3307">
        <w:t>3</w:t>
      </w:r>
      <w:r>
        <w:t xml:space="preserve"> kello </w:t>
      </w:r>
      <w:r w:rsidR="00E06231">
        <w:t>1</w:t>
      </w:r>
      <w:r w:rsidR="00BB404B">
        <w:t>8</w:t>
      </w:r>
      <w:r w:rsidR="00E06231">
        <w:t>.</w:t>
      </w:r>
      <w:r w:rsidR="00BB404B">
        <w:t xml:space="preserve">16 </w:t>
      </w:r>
      <w:r w:rsidR="00CC547C">
        <w:t>–</w:t>
      </w:r>
      <w:r w:rsidR="00BB404B">
        <w:t xml:space="preserve"> </w:t>
      </w:r>
      <w:r w:rsidR="00CC547C">
        <w:t>20.04</w:t>
      </w:r>
    </w:p>
    <w:p w14:paraId="253AFBE9" w14:textId="33414970" w:rsidR="00AC773A" w:rsidRDefault="00AC773A" w:rsidP="00AC773A">
      <w:pPr>
        <w:spacing w:line="276" w:lineRule="auto"/>
      </w:pPr>
      <w:r>
        <w:t xml:space="preserve">Paikka </w:t>
      </w:r>
      <w:r>
        <w:tab/>
      </w:r>
      <w:r w:rsidR="00E06231">
        <w:t>Kokoustila</w:t>
      </w:r>
      <w:r w:rsidR="007E727A">
        <w:t xml:space="preserve"> 1,</w:t>
      </w:r>
      <w:r w:rsidR="00E06231">
        <w:t xml:space="preserve"> Asema, Eteläinen Asemakatu 2</w:t>
      </w:r>
    </w:p>
    <w:p w14:paraId="6A0286B5" w14:textId="77777777" w:rsidR="00AA2F75" w:rsidRDefault="00AC773A" w:rsidP="005157E0">
      <w:pPr>
        <w:spacing w:line="276" w:lineRule="auto"/>
        <w:ind w:left="1300" w:hanging="580"/>
        <w:rPr>
          <w:b/>
        </w:rPr>
      </w:pPr>
      <w:r w:rsidRPr="00717707">
        <w:rPr>
          <w:b/>
        </w:rPr>
        <w:t>1.</w:t>
      </w:r>
      <w:r>
        <w:tab/>
      </w:r>
      <w:r w:rsidRPr="00717707">
        <w:rPr>
          <w:b/>
        </w:rPr>
        <w:t>KOKOUKSEN AVAUS</w:t>
      </w:r>
      <w:r w:rsidR="00BB404B">
        <w:rPr>
          <w:b/>
        </w:rPr>
        <w:t xml:space="preserve"> </w:t>
      </w:r>
    </w:p>
    <w:p w14:paraId="2B6D5452" w14:textId="7B73BE0B" w:rsidR="00BB404B" w:rsidRPr="00AA2F75" w:rsidRDefault="00AA2F75" w:rsidP="00AC773A">
      <w:pPr>
        <w:spacing w:line="276" w:lineRule="auto"/>
        <w:ind w:left="1300" w:hanging="1300"/>
        <w:rPr>
          <w:bCs/>
        </w:rPr>
      </w:pPr>
      <w:r>
        <w:rPr>
          <w:b/>
        </w:rPr>
        <w:tab/>
      </w:r>
      <w:r w:rsidRPr="00AA2F75">
        <w:rPr>
          <w:bCs/>
        </w:rPr>
        <w:t xml:space="preserve">Puheenjohtaja avasi kokouksen klo </w:t>
      </w:r>
      <w:r w:rsidR="00BB404B" w:rsidRPr="00AA2F75">
        <w:rPr>
          <w:bCs/>
        </w:rPr>
        <w:t>18.16</w:t>
      </w:r>
      <w:r w:rsidRPr="00AA2F75">
        <w:rPr>
          <w:bCs/>
        </w:rPr>
        <w:t>.</w:t>
      </w:r>
    </w:p>
    <w:p w14:paraId="39B73BE6" w14:textId="6981C758" w:rsidR="005157E0" w:rsidRDefault="00AC773A" w:rsidP="005157E0">
      <w:pPr>
        <w:spacing w:line="276" w:lineRule="auto"/>
        <w:ind w:left="1300" w:hanging="580"/>
        <w:rPr>
          <w:b/>
          <w:bCs/>
        </w:rPr>
      </w:pPr>
      <w:r w:rsidRPr="00717707">
        <w:rPr>
          <w:b/>
        </w:rPr>
        <w:t>2.</w:t>
      </w:r>
      <w:r>
        <w:tab/>
      </w:r>
      <w:r w:rsidRPr="00717707">
        <w:rPr>
          <w:b/>
        </w:rPr>
        <w:t>LAILLISUUDEN JA PÄÄTÖSVALTAISUUDEN TOTEAMINEN</w:t>
      </w:r>
      <w:r>
        <w:br/>
        <w:t>Ollakseen laillinen ja päätösvaltainen, nuorisovaltuuston kokouksessa tulee puheenjohtajan lisäksi olla paikalla</w:t>
      </w:r>
      <w:r w:rsidR="003578D8">
        <w:t xml:space="preserve"> </w:t>
      </w:r>
      <w:r>
        <w:t>seitsemän (7) nuorisovaltuuston jäsentä. Kokouksen sihteeri toteaa läsnäolijat ja lisää listan pöytäkirjaan.</w:t>
      </w:r>
      <w:r w:rsidR="007E727A">
        <w:t xml:space="preserve"> Nimenhuudossa oli paikalla </w:t>
      </w:r>
      <w:r w:rsidR="00CC547C">
        <w:t xml:space="preserve">8 </w:t>
      </w:r>
      <w:r w:rsidR="007E727A">
        <w:t>nuorisovaltuutettua</w:t>
      </w:r>
      <w:r w:rsidR="00CC547C">
        <w:t>, 1 tuli paikalle myöhemmin</w:t>
      </w:r>
      <w:r w:rsidR="007E727A">
        <w:t>.</w:t>
      </w:r>
      <w:r w:rsidR="00BB404B">
        <w:t xml:space="preserve"> </w:t>
      </w:r>
      <w:r w:rsidR="00CC547C">
        <w:t>Osallistujalista liitteenä.</w:t>
      </w:r>
      <w:r w:rsidR="00BB404B">
        <w:t xml:space="preserve"> </w:t>
      </w:r>
      <w:r w:rsidR="00BB404B" w:rsidRPr="00DA31DB">
        <w:rPr>
          <w:b/>
          <w:bCs/>
        </w:rPr>
        <w:t>Liite 1</w:t>
      </w:r>
      <w:r w:rsidR="00CC547C" w:rsidRPr="00DA31DB">
        <w:rPr>
          <w:b/>
          <w:bCs/>
        </w:rPr>
        <w:t>.</w:t>
      </w:r>
    </w:p>
    <w:p w14:paraId="3C7C2FE7" w14:textId="3717462A" w:rsidR="00DA31DB" w:rsidRDefault="00AC773A" w:rsidP="005157E0">
      <w:pPr>
        <w:spacing w:line="276" w:lineRule="auto"/>
        <w:ind w:left="1300" w:hanging="580"/>
      </w:pPr>
      <w:r w:rsidRPr="00717707">
        <w:rPr>
          <w:b/>
        </w:rPr>
        <w:t>3.</w:t>
      </w:r>
      <w:r>
        <w:tab/>
      </w:r>
      <w:r w:rsidRPr="00717707">
        <w:rPr>
          <w:b/>
        </w:rPr>
        <w:t>PÖYTÄKIRJANTARKASTAJIEN VALINTA</w:t>
      </w:r>
      <w:r>
        <w:br/>
        <w:t>Esitys: Pöytäkirjantarkastajiksi valitaan</w:t>
      </w:r>
      <w:r w:rsidR="000B155B">
        <w:t xml:space="preserve"> </w:t>
      </w:r>
      <w:r w:rsidR="00D24A5B">
        <w:t xml:space="preserve">Riikka Pasanen </w:t>
      </w:r>
      <w:r w:rsidR="004F5201">
        <w:t xml:space="preserve">ja </w:t>
      </w:r>
      <w:r w:rsidR="00BB404B">
        <w:t>Mikael Aalto.</w:t>
      </w:r>
      <w:r w:rsidR="00DA31DB">
        <w:br/>
        <w:t>Päätös: Esityksen mukainen.</w:t>
      </w:r>
    </w:p>
    <w:p w14:paraId="59293C8B" w14:textId="636ABB27" w:rsidR="00236636" w:rsidRDefault="00AC773A" w:rsidP="005157E0">
      <w:pPr>
        <w:spacing w:line="276" w:lineRule="auto"/>
        <w:ind w:left="1300" w:hanging="580"/>
      </w:pPr>
      <w:r w:rsidRPr="00717707">
        <w:rPr>
          <w:b/>
        </w:rPr>
        <w:t>4.</w:t>
      </w:r>
      <w:r>
        <w:tab/>
      </w:r>
      <w:r w:rsidRPr="00717707">
        <w:rPr>
          <w:b/>
        </w:rPr>
        <w:t>TYÖJÄRJESTYKSEN HYVÄKSYMINEN</w:t>
      </w:r>
      <w:r>
        <w:t xml:space="preserve"> </w:t>
      </w:r>
      <w:r>
        <w:br/>
        <w:t xml:space="preserve">Esitys: </w:t>
      </w:r>
      <w:r w:rsidR="00D24A5B">
        <w:t>Hyväksytään esityslista kokouksen työjärjestykseksi.</w:t>
      </w:r>
    </w:p>
    <w:p w14:paraId="1E047398" w14:textId="2DCD02A9" w:rsidR="00AC773A" w:rsidRDefault="008E419E" w:rsidP="005157E0">
      <w:pPr>
        <w:spacing w:line="276" w:lineRule="auto"/>
        <w:ind w:left="1300" w:hanging="580"/>
      </w:pPr>
      <w:r>
        <w:rPr>
          <w:b/>
        </w:rPr>
        <w:t>5</w:t>
      </w:r>
      <w:r w:rsidR="00CD6FDB">
        <w:rPr>
          <w:b/>
        </w:rPr>
        <w:t>.</w:t>
      </w:r>
      <w:r w:rsidR="00CD6FDB">
        <w:rPr>
          <w:b/>
        </w:rPr>
        <w:tab/>
      </w:r>
      <w:r w:rsidR="00AC773A" w:rsidRPr="00717707">
        <w:rPr>
          <w:b/>
        </w:rPr>
        <w:t>KAUPUNGINVALTUUSTON JA LAUTAKUNTIEN EDUSTAJIEN PUHEENVUOROT</w:t>
      </w:r>
    </w:p>
    <w:p w14:paraId="75AED59E" w14:textId="77777777" w:rsidR="00CC547C" w:rsidRDefault="00AC773A" w:rsidP="007D04A2">
      <w:pPr>
        <w:pStyle w:val="Normaalisisennetty"/>
      </w:pPr>
      <w:r>
        <w:t>Kaupunginvaltuusto</w:t>
      </w:r>
    </w:p>
    <w:p w14:paraId="16339F97" w14:textId="5102DB95" w:rsidR="00BB404B" w:rsidRPr="00CC547C" w:rsidRDefault="00BB404B" w:rsidP="00CC547C">
      <w:pPr>
        <w:pStyle w:val="Normaalisisennetty"/>
        <w:numPr>
          <w:ilvl w:val="0"/>
          <w:numId w:val="27"/>
        </w:numPr>
      </w:pPr>
      <w:r w:rsidRPr="00CC547C">
        <w:t>Ei nuoria koskevia asioita</w:t>
      </w:r>
    </w:p>
    <w:p w14:paraId="077D3A5A" w14:textId="77777777" w:rsidR="00CC547C" w:rsidRDefault="0048634A" w:rsidP="007D04A2">
      <w:pPr>
        <w:pStyle w:val="Normaalisisennetty"/>
      </w:pPr>
      <w:r>
        <w:t>Sivistyksen</w:t>
      </w:r>
      <w:r w:rsidR="00AC773A">
        <w:t xml:space="preserve"> ja osaamisen lautakunta</w:t>
      </w:r>
    </w:p>
    <w:p w14:paraId="20A20895" w14:textId="5EFCF650" w:rsidR="00CC547C" w:rsidRDefault="00BB404B" w:rsidP="00AE4448">
      <w:pPr>
        <w:pStyle w:val="Luettelokappale"/>
        <w:numPr>
          <w:ilvl w:val="0"/>
          <w:numId w:val="27"/>
        </w:numPr>
        <w:spacing w:line="276" w:lineRule="auto"/>
      </w:pPr>
      <w:r>
        <w:t>Ei nuoria koskevia asioita</w:t>
      </w:r>
    </w:p>
    <w:p w14:paraId="23635C22" w14:textId="2B9FAC32" w:rsidR="00CC547C" w:rsidRDefault="00CC547C" w:rsidP="00CC547C">
      <w:r>
        <w:tab/>
      </w:r>
      <w:r w:rsidR="00AE4448">
        <w:t xml:space="preserve">           </w:t>
      </w:r>
      <w:r w:rsidR="0048634A">
        <w:t>T</w:t>
      </w:r>
      <w:r w:rsidR="00AC773A">
        <w:t>ekninen lautakunt</w:t>
      </w:r>
      <w:r>
        <w:t>a</w:t>
      </w:r>
    </w:p>
    <w:p w14:paraId="57FB2AA7" w14:textId="59C442DB" w:rsidR="00CC547C" w:rsidRDefault="00BB404B" w:rsidP="00CC547C">
      <w:pPr>
        <w:pStyle w:val="Luettelokappale"/>
        <w:numPr>
          <w:ilvl w:val="0"/>
          <w:numId w:val="27"/>
        </w:numPr>
      </w:pPr>
      <w:r>
        <w:t>Ei nuoria koskevia asioita</w:t>
      </w:r>
    </w:p>
    <w:p w14:paraId="2E73E15C" w14:textId="77777777" w:rsidR="00CC547C" w:rsidRDefault="00AC773A" w:rsidP="007D04A2">
      <w:pPr>
        <w:pStyle w:val="Normaalisisennetty"/>
        <w:spacing w:line="276" w:lineRule="auto"/>
      </w:pPr>
      <w:r>
        <w:t>Elinvoimalautakunta</w:t>
      </w:r>
    </w:p>
    <w:p w14:paraId="11E64C40" w14:textId="0A1A4FCB" w:rsidR="00BB404B" w:rsidRDefault="00BB404B" w:rsidP="00CC547C">
      <w:pPr>
        <w:pStyle w:val="Normaalisisennetty"/>
        <w:numPr>
          <w:ilvl w:val="0"/>
          <w:numId w:val="27"/>
        </w:numPr>
        <w:spacing w:line="276" w:lineRule="auto"/>
      </w:pPr>
      <w:r>
        <w:t>Ei edustajia lautakunnan kokouksessa</w:t>
      </w:r>
    </w:p>
    <w:p w14:paraId="46563112" w14:textId="4F047AF9" w:rsidR="001A76B1" w:rsidRDefault="001A76B1" w:rsidP="005157E0">
      <w:pPr>
        <w:spacing w:line="276" w:lineRule="auto"/>
        <w:ind w:left="1304" w:hanging="584"/>
        <w:rPr>
          <w:b/>
          <w:bCs/>
        </w:rPr>
      </w:pPr>
      <w:r w:rsidRPr="001A76B1">
        <w:rPr>
          <w:b/>
          <w:bCs/>
        </w:rPr>
        <w:t>6.</w:t>
      </w:r>
      <w:r w:rsidR="00DA31DB">
        <w:rPr>
          <w:b/>
          <w:bCs/>
        </w:rPr>
        <w:tab/>
      </w:r>
      <w:r w:rsidRPr="001A76B1">
        <w:rPr>
          <w:b/>
          <w:bCs/>
        </w:rPr>
        <w:t>KANTA-HÄMEEN HYVINVOINTIALUEEN NUORISOVALTUUSTON KUULUMISET</w:t>
      </w:r>
    </w:p>
    <w:p w14:paraId="7E9A65BF" w14:textId="7D445F73" w:rsidR="00BB404B" w:rsidRPr="00BB404B" w:rsidRDefault="00BB404B" w:rsidP="001A76B1">
      <w:pPr>
        <w:spacing w:line="276" w:lineRule="auto"/>
        <w:ind w:left="1304" w:hanging="1304"/>
      </w:pPr>
      <w:r>
        <w:rPr>
          <w:b/>
          <w:bCs/>
        </w:rPr>
        <w:tab/>
      </w:r>
      <w:r w:rsidRPr="00BB404B">
        <w:t xml:space="preserve">Nuorten päihteiden käytöstä ja päihdekasvatuksesta oli paljon puhetta. Nähtiin tarpeelliseksi valistuksen lisäämistä. </w:t>
      </w:r>
    </w:p>
    <w:p w14:paraId="006D1989" w14:textId="77777777" w:rsidR="005157E0" w:rsidRDefault="0006685D" w:rsidP="005157E0">
      <w:pPr>
        <w:spacing w:line="276" w:lineRule="auto"/>
        <w:ind w:left="1304" w:hanging="584"/>
        <w:rPr>
          <w:b/>
          <w:bCs/>
        </w:rPr>
      </w:pPr>
      <w:r>
        <w:rPr>
          <w:b/>
          <w:bCs/>
        </w:rPr>
        <w:t>7.</w:t>
      </w:r>
      <w:r>
        <w:rPr>
          <w:b/>
          <w:bCs/>
        </w:rPr>
        <w:tab/>
      </w:r>
      <w:r w:rsidRPr="0006685D">
        <w:rPr>
          <w:b/>
          <w:bCs/>
        </w:rPr>
        <w:t>NUVA RY:N HÄMEEN PIIRIN PIIRIHALLITUKSEN KUULUMISET</w:t>
      </w:r>
    </w:p>
    <w:p w14:paraId="46D3B80B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48F70312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21DCDB7B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22E9057E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54C61ABA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3E61870E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599A97DC" w14:textId="77777777" w:rsidR="00AC4A0B" w:rsidRDefault="00AC4A0B" w:rsidP="005157E0">
      <w:pPr>
        <w:spacing w:line="276" w:lineRule="auto"/>
        <w:ind w:left="1304" w:hanging="584"/>
        <w:rPr>
          <w:b/>
          <w:bCs/>
        </w:rPr>
      </w:pPr>
    </w:p>
    <w:p w14:paraId="1FE49D08" w14:textId="3E86EF64" w:rsidR="00AC773A" w:rsidRDefault="0006685D" w:rsidP="005157E0">
      <w:pPr>
        <w:spacing w:line="276" w:lineRule="auto"/>
        <w:ind w:left="1304" w:hanging="584"/>
      </w:pPr>
      <w:r>
        <w:rPr>
          <w:b/>
          <w:bCs/>
        </w:rPr>
        <w:lastRenderedPageBreak/>
        <w:t>8</w:t>
      </w:r>
      <w:r w:rsidR="001A76B1" w:rsidRPr="000C6FB0">
        <w:rPr>
          <w:b/>
          <w:bCs/>
        </w:rPr>
        <w:t>.</w:t>
      </w:r>
      <w:r w:rsidR="005157E0">
        <w:rPr>
          <w:b/>
          <w:bCs/>
        </w:rPr>
        <w:tab/>
      </w:r>
      <w:r w:rsidR="00AC773A" w:rsidRPr="00717707">
        <w:rPr>
          <w:b/>
        </w:rPr>
        <w:t>KOULUJEN OPPILAS- JA OPISKELIJAKUNTIEN KUULUMISET</w:t>
      </w:r>
    </w:p>
    <w:p w14:paraId="206911B4" w14:textId="77777777" w:rsidR="00AC773A" w:rsidRDefault="00AC773A" w:rsidP="00AC773A">
      <w:pPr>
        <w:pStyle w:val="Luettelokappale"/>
        <w:numPr>
          <w:ilvl w:val="0"/>
          <w:numId w:val="18"/>
        </w:numPr>
        <w:spacing w:line="276" w:lineRule="auto"/>
      </w:pPr>
      <w:r>
        <w:t>Harju</w:t>
      </w:r>
    </w:p>
    <w:p w14:paraId="79D8D90A" w14:textId="2D2E3B02" w:rsidR="00AC773A" w:rsidRDefault="00AC773A" w:rsidP="00AC773A">
      <w:pPr>
        <w:pStyle w:val="Luettelokappale"/>
        <w:numPr>
          <w:ilvl w:val="0"/>
          <w:numId w:val="18"/>
        </w:numPr>
        <w:spacing w:line="276" w:lineRule="auto"/>
      </w:pPr>
      <w:r>
        <w:t>Kara</w:t>
      </w:r>
    </w:p>
    <w:p w14:paraId="619A7E30" w14:textId="7D525861" w:rsidR="0014151F" w:rsidRDefault="0014151F" w:rsidP="0014151F">
      <w:pPr>
        <w:pStyle w:val="Luettelokappale"/>
        <w:numPr>
          <w:ilvl w:val="1"/>
          <w:numId w:val="18"/>
        </w:numPr>
        <w:spacing w:line="276" w:lineRule="auto"/>
      </w:pPr>
      <w:r>
        <w:t xml:space="preserve">Kouluruokailusta ja palveluntarjoaja Palmiasta keskusteltu. </w:t>
      </w:r>
    </w:p>
    <w:p w14:paraId="0F0B4CBF" w14:textId="77777777" w:rsidR="00AC773A" w:rsidRDefault="00AC773A" w:rsidP="00AC773A">
      <w:pPr>
        <w:pStyle w:val="Luettelokappale"/>
        <w:numPr>
          <w:ilvl w:val="0"/>
          <w:numId w:val="18"/>
        </w:numPr>
        <w:spacing w:line="276" w:lineRule="auto"/>
      </w:pPr>
      <w:r>
        <w:t>Polari</w:t>
      </w:r>
    </w:p>
    <w:p w14:paraId="3F8BF575" w14:textId="77777777" w:rsidR="00AC773A" w:rsidRDefault="00AC773A" w:rsidP="00AC773A">
      <w:pPr>
        <w:pStyle w:val="Luettelokappale"/>
        <w:numPr>
          <w:ilvl w:val="0"/>
          <w:numId w:val="18"/>
        </w:numPr>
        <w:spacing w:line="276" w:lineRule="auto"/>
      </w:pPr>
      <w:r>
        <w:t>Hyria</w:t>
      </w:r>
    </w:p>
    <w:p w14:paraId="77545A93" w14:textId="6818A565" w:rsidR="00AC773A" w:rsidRDefault="00AC773A" w:rsidP="00AC773A">
      <w:pPr>
        <w:pStyle w:val="Luettelokappale"/>
        <w:numPr>
          <w:ilvl w:val="0"/>
          <w:numId w:val="18"/>
        </w:numPr>
        <w:spacing w:line="276" w:lineRule="auto"/>
      </w:pPr>
      <w:r>
        <w:t>Rilu</w:t>
      </w:r>
    </w:p>
    <w:p w14:paraId="148E134C" w14:textId="1AC0A62B" w:rsidR="002C6D14" w:rsidRDefault="002C6D14" w:rsidP="002C6D14">
      <w:pPr>
        <w:pStyle w:val="Luettelokappale"/>
        <w:numPr>
          <w:ilvl w:val="1"/>
          <w:numId w:val="18"/>
        </w:numPr>
        <w:spacing w:line="276" w:lineRule="auto"/>
      </w:pPr>
      <w:r>
        <w:t xml:space="preserve">Nuorisovaltuusto toivoo, että seuraavan kerran Bileisiin lähtee mukaan kaupungin nuorisopalveluiden erityisnuorisotyöntekijöitä/etsiviä nuorisotyöntekijöitä. Sihteeri välittää toiveen. Kevään aikana saattaa olla vielä yhdet Bileet toukokuussa. </w:t>
      </w:r>
    </w:p>
    <w:p w14:paraId="0F76B6E6" w14:textId="0967D460" w:rsidR="00C616D5" w:rsidRDefault="00C616D5" w:rsidP="005157E0">
      <w:pPr>
        <w:spacing w:line="276" w:lineRule="auto"/>
        <w:ind w:left="1304" w:hanging="584"/>
        <w:rPr>
          <w:b/>
        </w:rPr>
      </w:pPr>
      <w:r>
        <w:rPr>
          <w:b/>
        </w:rPr>
        <w:t>9.</w:t>
      </w:r>
      <w:r>
        <w:rPr>
          <w:b/>
        </w:rPr>
        <w:tab/>
        <w:t>TOIMINTASÄÄNNÖN MUUTOS</w:t>
      </w:r>
    </w:p>
    <w:p w14:paraId="6F4B1D32" w14:textId="29F184E9" w:rsidR="00C616D5" w:rsidRDefault="00C616D5" w:rsidP="00293736">
      <w:pPr>
        <w:spacing w:line="276" w:lineRule="auto"/>
        <w:ind w:left="1304" w:hanging="1304"/>
        <w:rPr>
          <w:bCs/>
        </w:rPr>
      </w:pPr>
      <w:r>
        <w:rPr>
          <w:b/>
        </w:rPr>
        <w:tab/>
      </w:r>
      <w:r w:rsidRPr="00C616D5">
        <w:rPr>
          <w:bCs/>
        </w:rPr>
        <w:t>Esitys:</w:t>
      </w:r>
      <w:r>
        <w:rPr>
          <w:bCs/>
        </w:rPr>
        <w:t xml:space="preserve"> Riihimäen nuorisovaltuuston toimintasäännön kohtaa 9 muutetaan niin, että päätösvaltaisen kokouksen pitämiseen riittää puheenjohtajan lisäksi 5 nuorisovaltuuston jäsentä.</w:t>
      </w:r>
    </w:p>
    <w:p w14:paraId="3184A770" w14:textId="39470D5D" w:rsidR="00C616D5" w:rsidRPr="00C616D5" w:rsidRDefault="00C616D5" w:rsidP="00293736">
      <w:pPr>
        <w:spacing w:line="276" w:lineRule="auto"/>
        <w:ind w:left="1304" w:hanging="1304"/>
        <w:rPr>
          <w:bCs/>
        </w:rPr>
      </w:pPr>
      <w:r>
        <w:rPr>
          <w:bCs/>
        </w:rPr>
        <w:tab/>
        <w:t>Päätös: Hyväksyttiin yksimielisesti. Sihteeri korjaa toimintasäännön ja antaa sen tiedoksi konsernille.</w:t>
      </w:r>
    </w:p>
    <w:p w14:paraId="0816B384" w14:textId="2E08FD7E" w:rsidR="00CE4742" w:rsidRDefault="00C616D5" w:rsidP="005157E0">
      <w:pPr>
        <w:spacing w:line="276" w:lineRule="auto"/>
        <w:ind w:left="1304" w:hanging="584"/>
      </w:pPr>
      <w:r>
        <w:rPr>
          <w:b/>
        </w:rPr>
        <w:t>10</w:t>
      </w:r>
      <w:r w:rsidR="00EF3307">
        <w:rPr>
          <w:b/>
        </w:rPr>
        <w:t>.</w:t>
      </w:r>
      <w:r w:rsidR="00EF3307">
        <w:rPr>
          <w:b/>
        </w:rPr>
        <w:tab/>
      </w:r>
      <w:r w:rsidR="008A2B45">
        <w:rPr>
          <w:b/>
        </w:rPr>
        <w:t>TOIMINTAKERTOMUS 2022</w:t>
      </w:r>
    </w:p>
    <w:p w14:paraId="69F19156" w14:textId="0C3ADB45" w:rsidR="008A2B45" w:rsidRDefault="0006685D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C616D5">
        <w:rPr>
          <w:b/>
        </w:rPr>
        <w:t>1</w:t>
      </w:r>
      <w:r w:rsidR="00293736">
        <w:rPr>
          <w:b/>
        </w:rPr>
        <w:t>.</w:t>
      </w:r>
      <w:r w:rsidR="00293736">
        <w:rPr>
          <w:b/>
        </w:rPr>
        <w:tab/>
      </w:r>
      <w:r w:rsidR="008A2B45">
        <w:rPr>
          <w:b/>
        </w:rPr>
        <w:t>TOIMINTASUUNNITELMA 2023</w:t>
      </w:r>
    </w:p>
    <w:p w14:paraId="589EA764" w14:textId="4FD8C711" w:rsidR="007A4DC1" w:rsidRDefault="001A76B1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C616D5">
        <w:rPr>
          <w:b/>
        </w:rPr>
        <w:t>2</w:t>
      </w:r>
      <w:r w:rsidR="00B04386">
        <w:rPr>
          <w:b/>
        </w:rPr>
        <w:t>.</w:t>
      </w:r>
      <w:r w:rsidR="00B04386">
        <w:rPr>
          <w:b/>
        </w:rPr>
        <w:tab/>
      </w:r>
      <w:r w:rsidR="00D15220" w:rsidRPr="00D15220">
        <w:rPr>
          <w:b/>
        </w:rPr>
        <w:t>NUORISOVALTUUSTON TALOUS</w:t>
      </w:r>
    </w:p>
    <w:p w14:paraId="0894D0D5" w14:textId="6D2B00A8" w:rsidR="00AA2F75" w:rsidRDefault="00B04386" w:rsidP="005157E0">
      <w:pPr>
        <w:spacing w:line="276" w:lineRule="auto"/>
        <w:ind w:left="1304" w:hanging="584"/>
        <w:rPr>
          <w:bCs/>
        </w:rPr>
      </w:pPr>
      <w:r>
        <w:rPr>
          <w:b/>
        </w:rPr>
        <w:t>1</w:t>
      </w:r>
      <w:r w:rsidR="00C616D5">
        <w:rPr>
          <w:b/>
        </w:rPr>
        <w:t>3</w:t>
      </w:r>
      <w:r w:rsidR="00FF0C9B">
        <w:rPr>
          <w:b/>
        </w:rPr>
        <w:t>.</w:t>
      </w:r>
      <w:r w:rsidR="00FF0C9B">
        <w:rPr>
          <w:b/>
        </w:rPr>
        <w:tab/>
      </w:r>
      <w:r w:rsidR="00D15220" w:rsidRPr="00D15220">
        <w:rPr>
          <w:b/>
        </w:rPr>
        <w:t>NUVAN KOKOUS</w:t>
      </w:r>
      <w:r w:rsidR="008A2B45">
        <w:rPr>
          <w:b/>
        </w:rPr>
        <w:t>TEN MÄÄRÄ 2023</w:t>
      </w:r>
      <w:r w:rsidR="007A4DC1">
        <w:rPr>
          <w:b/>
        </w:rPr>
        <w:t xml:space="preserve"> JA </w:t>
      </w:r>
      <w:r w:rsidR="008A2B45">
        <w:rPr>
          <w:b/>
        </w:rPr>
        <w:t>NUVAN KOKOUSPALKKIOT 2023</w:t>
      </w:r>
      <w:r w:rsidR="007A4DC1">
        <w:rPr>
          <w:b/>
        </w:rPr>
        <w:br/>
      </w:r>
      <w:r w:rsidR="007A4DC1">
        <w:rPr>
          <w:bCs/>
        </w:rPr>
        <w:t>Nuorisovaltuusto voi itse määrätä, kuinka usein se kokoontuu. Samoin nuorisovaltuusto saa itse määrätä omien kokoustensa sekä erilaisten sidosryhmien kokousten kokouspalkkioidensa summan.</w:t>
      </w:r>
      <w:r w:rsidR="007A4DC1">
        <w:rPr>
          <w:bCs/>
        </w:rPr>
        <w:br/>
      </w:r>
      <w:r w:rsidR="006A1049" w:rsidRPr="006A1049">
        <w:rPr>
          <w:bCs/>
        </w:rPr>
        <w:t>Edellisessä kokouksessa käytiin alustavasti keskustelua kokousten määrän tuplaamisesta, eli nuorisovaltuusto kokoontuisi kahden (2) viikon välein. Lisäksi oli puhetta kokouspalkkioiden nostamisesta.</w:t>
      </w:r>
      <w:r w:rsidR="006A1049">
        <w:rPr>
          <w:bCs/>
        </w:rPr>
        <w:br/>
      </w:r>
      <w:r w:rsidR="006A1049" w:rsidRPr="006A1049">
        <w:rPr>
          <w:bCs/>
        </w:rPr>
        <w:t>Kokousmäärän tuplaaminen olisi perusteltua esim. asioiden saamiseksi nopeammin päätökseen, mutta jo nykyisilläkin kokouspalkkioilla se tarkoittaisi sitä, että nuorisovaltuuston kokousten palkkioiden summa (nuorisovaltuustolaisten palkkiot + Heikin viranhaltijan palkkiot) nousisi n. 6.000 euroon vuodessa, mikäli kokouksissa olisivat kaikki paikalla. Tämän lisäksi kokouspalkkioihin lisätään myös lautakunta- ja kaupunginvaltuustoedustajien kokouspalkkiot</w:t>
      </w:r>
      <w:r w:rsidR="006A1049">
        <w:rPr>
          <w:bCs/>
        </w:rPr>
        <w:t xml:space="preserve"> </w:t>
      </w:r>
      <w:r w:rsidR="006A1049" w:rsidRPr="006A1049">
        <w:rPr>
          <w:bCs/>
        </w:rPr>
        <w:t xml:space="preserve">eli 2.500 euroa vuodessa. Tämä summa kuitenkin pysyisi samana, oli nuorisovaltuuston kokousten määrä tai kokouspalkkio mitä tahansa. </w:t>
      </w:r>
      <w:r w:rsidR="006A1049">
        <w:rPr>
          <w:bCs/>
        </w:rPr>
        <w:br/>
      </w:r>
      <w:r w:rsidR="006A1049" w:rsidRPr="006A1049">
        <w:rPr>
          <w:bCs/>
        </w:rPr>
        <w:t>Eli, jos nuorisovaltuuston kokouksia olisi kahden viikon välein,</w:t>
      </w:r>
      <w:r w:rsidR="006A1049">
        <w:rPr>
          <w:bCs/>
        </w:rPr>
        <w:t xml:space="preserve"> menisi </w:t>
      </w:r>
      <w:r w:rsidR="006A1049" w:rsidRPr="006A1049">
        <w:rPr>
          <w:bCs/>
        </w:rPr>
        <w:t xml:space="preserve">kokouspalkkioihin n. 8.500 euroa vuodessa. </w:t>
      </w:r>
      <w:r w:rsidR="006A1049">
        <w:rPr>
          <w:bCs/>
        </w:rPr>
        <w:br/>
      </w:r>
      <w:r w:rsidR="006A1049" w:rsidRPr="006A1049">
        <w:rPr>
          <w:bCs/>
        </w:rPr>
        <w:t xml:space="preserve">Jos myös kokouspalkkion määrää nostetaan esim. 20 euroon/kokous/jäsen, nousisivat </w:t>
      </w:r>
      <w:r w:rsidR="006A1049" w:rsidRPr="006A1049">
        <w:rPr>
          <w:bCs/>
        </w:rPr>
        <w:lastRenderedPageBreak/>
        <w:t xml:space="preserve">pelkät kokouspalkkiot suhteettoman suuriksi: niihin menisi koko nuorisovaltuuston vuosibudjetti </w:t>
      </w:r>
      <w:r w:rsidR="00CB1808">
        <w:rPr>
          <w:bCs/>
        </w:rPr>
        <w:t xml:space="preserve">eli </w:t>
      </w:r>
      <w:r w:rsidR="006A1049" w:rsidRPr="006A1049">
        <w:rPr>
          <w:bCs/>
        </w:rPr>
        <w:t>12.000 euroa.</w:t>
      </w:r>
      <w:r w:rsidR="006A1049">
        <w:rPr>
          <w:bCs/>
        </w:rPr>
        <w:br/>
        <w:t>Esitys: Etsitään sopiva kompromissi palkkioiden ja kokousmäärien kesken</w:t>
      </w:r>
    </w:p>
    <w:p w14:paraId="7DCC260E" w14:textId="1DE792EC" w:rsidR="00AA2F75" w:rsidRDefault="00AA2F75" w:rsidP="00AA2F75">
      <w:pPr>
        <w:spacing w:line="276" w:lineRule="auto"/>
        <w:ind w:left="1304" w:hanging="1304"/>
        <w:rPr>
          <w:bCs/>
        </w:rPr>
      </w:pPr>
      <w:r>
        <w:rPr>
          <w:b/>
        </w:rPr>
        <w:tab/>
      </w:r>
      <w:r w:rsidRPr="00AA2F75">
        <w:rPr>
          <w:bCs/>
        </w:rPr>
        <w:t>Pää</w:t>
      </w:r>
      <w:r>
        <w:rPr>
          <w:bCs/>
        </w:rPr>
        <w:t>tös: Kokousten väli muutetaan kahdeksi viikoksi ja kokouspalkkio pysyy samana.</w:t>
      </w:r>
      <w:r w:rsidR="00C616D5">
        <w:rPr>
          <w:bCs/>
        </w:rPr>
        <w:t xml:space="preserve"> Päätös oli yksimielinen. Käytäntö tulee voimaan </w:t>
      </w:r>
      <w:r w:rsidR="00AE1A14">
        <w:rPr>
          <w:bCs/>
        </w:rPr>
        <w:t>välittömästi, poikkeuksena pyhäpäivät tai vastaavat (esim. vappu).</w:t>
      </w:r>
    </w:p>
    <w:p w14:paraId="57FC3429" w14:textId="445C4006" w:rsidR="00736A16" w:rsidRPr="00AA2F75" w:rsidRDefault="00736A16" w:rsidP="00AA2F75">
      <w:pPr>
        <w:spacing w:line="276" w:lineRule="auto"/>
        <w:ind w:left="1304" w:hanging="1304"/>
        <w:rPr>
          <w:bCs/>
        </w:rPr>
      </w:pPr>
      <w:r>
        <w:rPr>
          <w:bCs/>
        </w:rPr>
        <w:tab/>
        <w:t>Loppuvuoden kokouspäivämäärät liitteenä. LIITE 2.</w:t>
      </w:r>
    </w:p>
    <w:p w14:paraId="45C176EF" w14:textId="32A84C9F" w:rsidR="000A6BFD" w:rsidRDefault="00A459E1" w:rsidP="005157E0">
      <w:pPr>
        <w:spacing w:line="276" w:lineRule="auto"/>
        <w:ind w:left="1304" w:hanging="584"/>
        <w:rPr>
          <w:bCs/>
        </w:rPr>
      </w:pPr>
      <w:r>
        <w:rPr>
          <w:b/>
        </w:rPr>
        <w:t>1</w:t>
      </w:r>
      <w:r w:rsidR="00C616D5">
        <w:rPr>
          <w:b/>
        </w:rPr>
        <w:t>4</w:t>
      </w:r>
      <w:r w:rsidR="00127E73">
        <w:rPr>
          <w:b/>
        </w:rPr>
        <w:t>.</w:t>
      </w:r>
      <w:r w:rsidR="00127E73">
        <w:rPr>
          <w:b/>
        </w:rPr>
        <w:tab/>
      </w:r>
      <w:r w:rsidR="000A6BFD">
        <w:rPr>
          <w:b/>
        </w:rPr>
        <w:t xml:space="preserve">HUPPARITILAUS </w:t>
      </w:r>
      <w:r w:rsidR="0006685D">
        <w:rPr>
          <w:b/>
        </w:rPr>
        <w:br/>
      </w:r>
      <w:r w:rsidR="0006685D" w:rsidRPr="0006685D">
        <w:rPr>
          <w:bCs/>
        </w:rPr>
        <w:t>VisualWorks on mennyt konkurssiin ja nyt täytyy etsiä toinen firma huppareiden hankkimiseen. Yksi vaihtoehto on myös unohtaa tilaus tältä vuodelta,</w:t>
      </w:r>
      <w:r w:rsidR="0006685D">
        <w:rPr>
          <w:bCs/>
        </w:rPr>
        <w:t xml:space="preserve"> </w:t>
      </w:r>
      <w:r w:rsidR="0006685D" w:rsidRPr="0006685D">
        <w:rPr>
          <w:bCs/>
        </w:rPr>
        <w:t>koska kautta on jäljellä vain 9 kuukautta.</w:t>
      </w:r>
    </w:p>
    <w:p w14:paraId="7D902FD2" w14:textId="2C15E432" w:rsidR="00C03C22" w:rsidRPr="00C03C22" w:rsidRDefault="00C03C22" w:rsidP="00236636">
      <w:pPr>
        <w:spacing w:line="276" w:lineRule="auto"/>
        <w:ind w:left="1304" w:hanging="1304"/>
        <w:rPr>
          <w:bCs/>
        </w:rPr>
      </w:pPr>
      <w:r>
        <w:rPr>
          <w:b/>
        </w:rPr>
        <w:tab/>
      </w:r>
      <w:r w:rsidRPr="00C03C22">
        <w:rPr>
          <w:bCs/>
        </w:rPr>
        <w:t>Päätös: Sihteeri pyytää tarjoukset Mainos Taitosta ja Mosquito-firmasta.</w:t>
      </w:r>
      <w:r>
        <w:rPr>
          <w:bCs/>
        </w:rPr>
        <w:t xml:space="preserve"> Asiaan palataan seuraavassa kokouksessa.</w:t>
      </w:r>
    </w:p>
    <w:p w14:paraId="29FC8AB0" w14:textId="377D41AB" w:rsidR="00AC773A" w:rsidRDefault="003F5757" w:rsidP="005157E0">
      <w:pPr>
        <w:spacing w:line="276" w:lineRule="auto"/>
        <w:ind w:left="1304" w:hanging="584"/>
      </w:pPr>
      <w:r>
        <w:rPr>
          <w:b/>
        </w:rPr>
        <w:t>1</w:t>
      </w:r>
      <w:r w:rsidR="00C616D5">
        <w:rPr>
          <w:b/>
        </w:rPr>
        <w:t>5</w:t>
      </w:r>
      <w:r w:rsidR="00127E73">
        <w:rPr>
          <w:b/>
        </w:rPr>
        <w:t>.</w:t>
      </w:r>
      <w:r w:rsidR="00483976">
        <w:rPr>
          <w:b/>
        </w:rPr>
        <w:tab/>
      </w:r>
      <w:r w:rsidR="00AC773A" w:rsidRPr="00717707">
        <w:rPr>
          <w:b/>
        </w:rPr>
        <w:t>KEHITTÄMISTYÖRYHMÄN KUULUMISET</w:t>
      </w:r>
    </w:p>
    <w:p w14:paraId="58614FF0" w14:textId="36F272FD" w:rsidR="00AC773A" w:rsidRDefault="003F5757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C616D5">
        <w:rPr>
          <w:b/>
        </w:rPr>
        <w:t>6</w:t>
      </w:r>
      <w:r w:rsidR="00AC773A" w:rsidRPr="00717707">
        <w:rPr>
          <w:b/>
        </w:rPr>
        <w:t>.</w:t>
      </w:r>
      <w:r w:rsidR="00AC773A">
        <w:tab/>
      </w:r>
      <w:r w:rsidR="00AC773A" w:rsidRPr="00717707">
        <w:rPr>
          <w:b/>
        </w:rPr>
        <w:t>TIEDOTUSTYÖRYHMÄN KUULUMISET</w:t>
      </w:r>
    </w:p>
    <w:p w14:paraId="28448766" w14:textId="35AA7514" w:rsidR="00AC773A" w:rsidRPr="00717707" w:rsidRDefault="00483976" w:rsidP="005157E0">
      <w:pPr>
        <w:spacing w:line="276" w:lineRule="auto"/>
        <w:ind w:left="1304" w:hanging="584"/>
        <w:rPr>
          <w:b/>
        </w:rPr>
      </w:pPr>
      <w:r>
        <w:rPr>
          <w:b/>
        </w:rPr>
        <w:t>1</w:t>
      </w:r>
      <w:r w:rsidR="00C616D5">
        <w:rPr>
          <w:b/>
        </w:rPr>
        <w:t>7</w:t>
      </w:r>
      <w:r w:rsidR="00AC773A" w:rsidRPr="00717707">
        <w:rPr>
          <w:b/>
        </w:rPr>
        <w:t>.</w:t>
      </w:r>
      <w:r w:rsidR="00AC773A" w:rsidRPr="00717707">
        <w:rPr>
          <w:b/>
        </w:rPr>
        <w:tab/>
        <w:t>SIDOSRYHMIEN KUULUMISET</w:t>
      </w:r>
    </w:p>
    <w:p w14:paraId="60D860DC" w14:textId="4581C6B0" w:rsidR="00182402" w:rsidRDefault="00AC773A" w:rsidP="005157E0">
      <w:pPr>
        <w:spacing w:line="276" w:lineRule="auto"/>
        <w:ind w:left="1300" w:hanging="580"/>
        <w:rPr>
          <w:bCs/>
        </w:rPr>
      </w:pPr>
      <w:r w:rsidRPr="00717707">
        <w:rPr>
          <w:b/>
        </w:rPr>
        <w:t>1</w:t>
      </w:r>
      <w:r w:rsidR="00C616D5">
        <w:rPr>
          <w:b/>
        </w:rPr>
        <w:t>8</w:t>
      </w:r>
      <w:r w:rsidRPr="00717707">
        <w:rPr>
          <w:b/>
        </w:rPr>
        <w:t>.</w:t>
      </w:r>
      <w:r w:rsidRPr="00717707">
        <w:rPr>
          <w:b/>
        </w:rPr>
        <w:tab/>
      </w:r>
      <w:r w:rsidR="00474AF1">
        <w:rPr>
          <w:b/>
        </w:rPr>
        <w:t>NUVA-MYÖNTEINEN SERTIFIKAATTI</w:t>
      </w:r>
      <w:r w:rsidR="005F70F4">
        <w:rPr>
          <w:b/>
        </w:rPr>
        <w:br/>
      </w:r>
      <w:hyperlink r:id="rId8" w:history="1">
        <w:r w:rsidR="00C03C22" w:rsidRPr="009265B7">
          <w:rPr>
            <w:rStyle w:val="Hyperlinkki"/>
            <w:bCs/>
          </w:rPr>
          <w:t>https://nuva.fi/palvelumme/nuvamyonteinen-kunta/</w:t>
        </w:r>
      </w:hyperlink>
    </w:p>
    <w:p w14:paraId="593E7173" w14:textId="286E8292" w:rsidR="00C03C22" w:rsidRPr="00C03C22" w:rsidRDefault="00C03C22" w:rsidP="00D80FD4">
      <w:pPr>
        <w:spacing w:line="276" w:lineRule="auto"/>
        <w:ind w:left="1300" w:hanging="1300"/>
        <w:rPr>
          <w:bCs/>
        </w:rPr>
      </w:pPr>
      <w:r>
        <w:rPr>
          <w:b/>
        </w:rPr>
        <w:tab/>
      </w:r>
      <w:r w:rsidRPr="00C03C22">
        <w:rPr>
          <w:bCs/>
        </w:rPr>
        <w:t>Nuorisovaltuuston WA-ryhmässä kysymyksiä, joihin jokainen jäsen vastaa. Sihteeri kokoaa vastauksista lausunnon, joka nuorisovaltuuston hyväksymisen jälkeen lisätään sertifikaatti-hakemukseen.</w:t>
      </w:r>
    </w:p>
    <w:p w14:paraId="005A23B2" w14:textId="0587E720" w:rsidR="003752B6" w:rsidRDefault="00A57D00" w:rsidP="005157E0">
      <w:pPr>
        <w:spacing w:line="276" w:lineRule="auto"/>
        <w:ind w:left="1300" w:hanging="580"/>
        <w:rPr>
          <w:b/>
        </w:rPr>
      </w:pPr>
      <w:r>
        <w:rPr>
          <w:b/>
        </w:rPr>
        <w:t>1</w:t>
      </w:r>
      <w:r w:rsidR="00C616D5">
        <w:rPr>
          <w:b/>
        </w:rPr>
        <w:t>9</w:t>
      </w:r>
      <w:r w:rsidR="000D41AF">
        <w:rPr>
          <w:b/>
        </w:rPr>
        <w:t>.</w:t>
      </w:r>
      <w:r w:rsidR="000D41AF">
        <w:rPr>
          <w:b/>
        </w:rPr>
        <w:tab/>
      </w:r>
      <w:r w:rsidR="003752B6">
        <w:rPr>
          <w:b/>
        </w:rPr>
        <w:t xml:space="preserve">TERVEISET </w:t>
      </w:r>
      <w:r w:rsidR="000D41AF">
        <w:rPr>
          <w:b/>
        </w:rPr>
        <w:t>ABC/HC KUOPIO 31.3.-2.4.2023</w:t>
      </w:r>
    </w:p>
    <w:p w14:paraId="67FDD98D" w14:textId="3293E1B3" w:rsidR="009A4496" w:rsidRDefault="00C616D5" w:rsidP="005157E0">
      <w:pPr>
        <w:spacing w:line="276" w:lineRule="auto"/>
        <w:ind w:left="1300" w:hanging="580"/>
        <w:rPr>
          <w:b/>
        </w:rPr>
      </w:pPr>
      <w:r>
        <w:rPr>
          <w:b/>
        </w:rPr>
        <w:t>20</w:t>
      </w:r>
      <w:r w:rsidR="003752B6">
        <w:rPr>
          <w:b/>
        </w:rPr>
        <w:t>.</w:t>
      </w:r>
      <w:r w:rsidR="003752B6">
        <w:rPr>
          <w:b/>
        </w:rPr>
        <w:tab/>
        <w:t>NUVA 25 VUOTTA-GAALA</w:t>
      </w:r>
    </w:p>
    <w:p w14:paraId="6E464E84" w14:textId="250C39EF" w:rsidR="00C03C22" w:rsidRPr="003D5193" w:rsidRDefault="00C03C22" w:rsidP="008E419E">
      <w:pPr>
        <w:spacing w:line="276" w:lineRule="auto"/>
        <w:ind w:left="1300" w:hanging="1300"/>
        <w:rPr>
          <w:bCs/>
        </w:rPr>
      </w:pPr>
      <w:r>
        <w:rPr>
          <w:b/>
        </w:rPr>
        <w:tab/>
      </w:r>
      <w:r w:rsidR="003D5193" w:rsidRPr="003D5193">
        <w:rPr>
          <w:bCs/>
        </w:rPr>
        <w:t>Asiaan palataan seuraavissa kokouksissa.</w:t>
      </w:r>
      <w:r w:rsidR="003D5193">
        <w:rPr>
          <w:bCs/>
        </w:rPr>
        <w:t xml:space="preserve"> </w:t>
      </w:r>
    </w:p>
    <w:p w14:paraId="49D50B2C" w14:textId="63A2006B" w:rsidR="009A4496" w:rsidRDefault="009A4496" w:rsidP="005157E0">
      <w:pPr>
        <w:spacing w:line="276" w:lineRule="auto"/>
        <w:ind w:left="1300" w:hanging="580"/>
        <w:rPr>
          <w:b/>
        </w:rPr>
      </w:pPr>
      <w:r>
        <w:rPr>
          <w:b/>
        </w:rPr>
        <w:t>2</w:t>
      </w:r>
      <w:r w:rsidR="00C616D5">
        <w:rPr>
          <w:b/>
        </w:rPr>
        <w:t>1</w:t>
      </w:r>
      <w:r>
        <w:rPr>
          <w:b/>
        </w:rPr>
        <w:t>.</w:t>
      </w:r>
      <w:r>
        <w:rPr>
          <w:b/>
        </w:rPr>
        <w:tab/>
        <w:t>PRIDE 2023</w:t>
      </w:r>
    </w:p>
    <w:p w14:paraId="48DCC014" w14:textId="168C951B" w:rsidR="00434630" w:rsidRPr="00434630" w:rsidRDefault="00434630" w:rsidP="008E419E">
      <w:pPr>
        <w:spacing w:line="276" w:lineRule="auto"/>
        <w:ind w:left="1300" w:hanging="1300"/>
        <w:rPr>
          <w:bCs/>
        </w:rPr>
      </w:pPr>
      <w:r>
        <w:rPr>
          <w:b/>
        </w:rPr>
        <w:tab/>
      </w:r>
      <w:r w:rsidRPr="00434630">
        <w:rPr>
          <w:bCs/>
        </w:rPr>
        <w:t xml:space="preserve">Perjantaina 16.6. Riihimäki Pride. </w:t>
      </w:r>
      <w:r>
        <w:rPr>
          <w:bCs/>
        </w:rPr>
        <w:t>Ensin kulkue Graniitin aukiolle, jossa itse tapahtuma. Kulkue lähtee teatterin edestä 17.45 ja tapahtuma torilla alkaa klo 18.00.</w:t>
      </w:r>
      <w:r w:rsidR="003D5193">
        <w:rPr>
          <w:bCs/>
        </w:rPr>
        <w:br/>
        <w:t>Päätös: Kootaan työryhmä, joka käy läpi nuorisovaltuuston panoksen 2023 Prideen.</w:t>
      </w:r>
    </w:p>
    <w:p w14:paraId="1EB65E34" w14:textId="15EAC92F" w:rsidR="003752B6" w:rsidRDefault="009A4496" w:rsidP="005157E0">
      <w:pPr>
        <w:spacing w:line="276" w:lineRule="auto"/>
        <w:ind w:left="1300" w:hanging="580"/>
        <w:rPr>
          <w:b/>
        </w:rPr>
      </w:pPr>
      <w:r>
        <w:rPr>
          <w:b/>
        </w:rPr>
        <w:t>2</w:t>
      </w:r>
      <w:r w:rsidR="00C616D5">
        <w:rPr>
          <w:b/>
        </w:rPr>
        <w:t>2</w:t>
      </w:r>
      <w:r>
        <w:rPr>
          <w:b/>
        </w:rPr>
        <w:t>.</w:t>
      </w:r>
      <w:r>
        <w:rPr>
          <w:b/>
        </w:rPr>
        <w:tab/>
        <w:t>LAUSUNTO KAUPUNGIN TOIMITILAOHJELMASTA 2023-2032</w:t>
      </w:r>
      <w:r w:rsidR="003752B6">
        <w:rPr>
          <w:b/>
        </w:rPr>
        <w:t xml:space="preserve"> </w:t>
      </w:r>
    </w:p>
    <w:p w14:paraId="141263E2" w14:textId="63BA38D2" w:rsidR="008E419E" w:rsidRDefault="000D41AF" w:rsidP="005157E0">
      <w:pPr>
        <w:spacing w:line="276" w:lineRule="auto"/>
        <w:ind w:left="1300" w:hanging="580"/>
      </w:pPr>
      <w:r>
        <w:rPr>
          <w:b/>
        </w:rPr>
        <w:t>2</w:t>
      </w:r>
      <w:r w:rsidR="00C616D5">
        <w:rPr>
          <w:b/>
        </w:rPr>
        <w:t>3</w:t>
      </w:r>
      <w:r>
        <w:rPr>
          <w:b/>
        </w:rPr>
        <w:t>.</w:t>
      </w:r>
      <w:r>
        <w:rPr>
          <w:b/>
        </w:rPr>
        <w:tab/>
      </w:r>
      <w:r w:rsidR="008E419E" w:rsidRPr="00717707">
        <w:rPr>
          <w:b/>
        </w:rPr>
        <w:t>UUSIEN JÄSENTEN HYVÄKSYMINEN</w:t>
      </w:r>
    </w:p>
    <w:p w14:paraId="208E9086" w14:textId="23914FDD" w:rsidR="00F33426" w:rsidRDefault="00A57D00" w:rsidP="005157E0">
      <w:pPr>
        <w:spacing w:line="276" w:lineRule="auto"/>
        <w:ind w:left="1304" w:hanging="584"/>
        <w:rPr>
          <w:b/>
        </w:rPr>
      </w:pPr>
      <w:r>
        <w:rPr>
          <w:b/>
        </w:rPr>
        <w:t>2</w:t>
      </w:r>
      <w:r w:rsidR="00C616D5">
        <w:rPr>
          <w:b/>
        </w:rPr>
        <w:t>4</w:t>
      </w:r>
      <w:r w:rsidR="00B446DC">
        <w:rPr>
          <w:b/>
        </w:rPr>
        <w:t>.</w:t>
      </w:r>
      <w:r w:rsidR="00B446DC">
        <w:rPr>
          <w:b/>
        </w:rPr>
        <w:tab/>
      </w:r>
      <w:r w:rsidR="00AC773A" w:rsidRPr="00717707">
        <w:rPr>
          <w:b/>
        </w:rPr>
        <w:t>MUUT ESILLE TULEVAT ASIAT</w:t>
      </w:r>
    </w:p>
    <w:p w14:paraId="1426E57E" w14:textId="06E227FF" w:rsidR="00BF030C" w:rsidRDefault="00CD6FDB" w:rsidP="005157E0">
      <w:pPr>
        <w:spacing w:line="276" w:lineRule="auto"/>
        <w:ind w:left="1300" w:hanging="580"/>
      </w:pPr>
      <w:r>
        <w:rPr>
          <w:b/>
        </w:rPr>
        <w:t>2</w:t>
      </w:r>
      <w:r w:rsidR="00C616D5">
        <w:rPr>
          <w:b/>
        </w:rPr>
        <w:t>5</w:t>
      </w:r>
      <w:r w:rsidR="009A4496">
        <w:rPr>
          <w:b/>
        </w:rPr>
        <w:t>.</w:t>
      </w:r>
      <w:r w:rsidR="00AC773A" w:rsidRPr="00717707">
        <w:rPr>
          <w:b/>
        </w:rPr>
        <w:tab/>
        <w:t>SEURAAVAN KOKOUKSEN PÄIVÄMÄÄRÄ</w:t>
      </w:r>
      <w:r w:rsidR="00AC773A">
        <w:br/>
        <w:t xml:space="preserve">Seuraava kokous pidetään </w:t>
      </w:r>
      <w:r w:rsidR="003D5193">
        <w:t>tiistaina</w:t>
      </w:r>
      <w:r w:rsidR="00AC773A">
        <w:t xml:space="preserve"> </w:t>
      </w:r>
      <w:r w:rsidR="003D5193">
        <w:t>2</w:t>
      </w:r>
      <w:r w:rsidR="00AC773A">
        <w:t>.</w:t>
      </w:r>
      <w:r w:rsidR="003752B6">
        <w:t>5</w:t>
      </w:r>
      <w:r w:rsidR="00AC773A">
        <w:t>.202</w:t>
      </w:r>
      <w:r w:rsidR="00BF030C">
        <w:t>3</w:t>
      </w:r>
      <w:r w:rsidR="00AC773A">
        <w:t xml:space="preserve"> klo 1</w:t>
      </w:r>
      <w:r w:rsidR="00BF030C">
        <w:t>7</w:t>
      </w:r>
      <w:r w:rsidR="00AC773A">
        <w:t>.</w:t>
      </w:r>
      <w:r w:rsidR="00BF030C">
        <w:t>45.</w:t>
      </w:r>
      <w:r w:rsidR="00BF030C">
        <w:br/>
      </w:r>
      <w:r w:rsidR="00C07CCE">
        <w:t>Kokouspaikka kokoustila Asema, Eteläinen Asemakatu 2</w:t>
      </w:r>
      <w:r w:rsidR="00BF030C">
        <w:t>.</w:t>
      </w:r>
    </w:p>
    <w:p w14:paraId="782C2F91" w14:textId="2484EAD4" w:rsidR="003D5193" w:rsidRDefault="005157E0" w:rsidP="005157E0">
      <w:pPr>
        <w:spacing w:line="276" w:lineRule="auto"/>
        <w:ind w:left="1300" w:hanging="580"/>
        <w:rPr>
          <w:bCs/>
        </w:rPr>
      </w:pPr>
      <w:r>
        <w:rPr>
          <w:b/>
        </w:rPr>
        <w:t>26.</w:t>
      </w:r>
      <w:r>
        <w:rPr>
          <w:b/>
        </w:rPr>
        <w:tab/>
      </w:r>
      <w:r w:rsidR="00AC773A" w:rsidRPr="00717707">
        <w:rPr>
          <w:b/>
        </w:rPr>
        <w:t>KOKOUKSEN PÄÄTTÄMINEN</w:t>
      </w:r>
      <w:bookmarkEnd w:id="0"/>
      <w:r>
        <w:rPr>
          <w:b/>
        </w:rPr>
        <w:br/>
      </w:r>
      <w:r w:rsidR="003D5193" w:rsidRPr="0089579C">
        <w:rPr>
          <w:bCs/>
        </w:rPr>
        <w:t>Puheenjohtaja päätti kokouksen klo 20.04</w:t>
      </w:r>
      <w:r w:rsidR="0089579C">
        <w:rPr>
          <w:bCs/>
        </w:rPr>
        <w:t>.</w:t>
      </w:r>
    </w:p>
    <w:p w14:paraId="1A3185E2" w14:textId="78E9F1C9" w:rsidR="00416B7B" w:rsidRDefault="00416B7B" w:rsidP="005157E0">
      <w:pPr>
        <w:spacing w:line="276" w:lineRule="auto"/>
        <w:ind w:left="1300" w:hanging="580"/>
        <w:rPr>
          <w:bCs/>
        </w:rPr>
      </w:pPr>
    </w:p>
    <w:p w14:paraId="41ED9F2F" w14:textId="5400AEF5" w:rsidR="00416B7B" w:rsidRDefault="00416B7B" w:rsidP="005157E0">
      <w:pPr>
        <w:spacing w:line="276" w:lineRule="auto"/>
        <w:ind w:left="1300" w:hanging="580"/>
        <w:rPr>
          <w:bCs/>
        </w:rPr>
      </w:pPr>
    </w:p>
    <w:p w14:paraId="4277AE83" w14:textId="591A83A5" w:rsidR="00D00155" w:rsidRPr="008B77BE" w:rsidRDefault="00D00155" w:rsidP="005157E0">
      <w:pPr>
        <w:spacing w:line="276" w:lineRule="auto"/>
        <w:ind w:left="1300" w:hanging="580"/>
        <w:rPr>
          <w:b/>
          <w:bCs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B77BE">
        <w:rPr>
          <w:b/>
          <w:bCs/>
        </w:rPr>
        <w:t>LIITE 1</w:t>
      </w:r>
    </w:p>
    <w:p w14:paraId="16740DEF" w14:textId="45149A7E" w:rsidR="002C4068" w:rsidRDefault="002C4068" w:rsidP="005157E0">
      <w:pPr>
        <w:spacing w:line="276" w:lineRule="auto"/>
        <w:ind w:left="1300" w:hanging="580"/>
      </w:pPr>
      <w:r>
        <w:t>Nuorisovaltuuston kokous 17.4.2023</w:t>
      </w:r>
    </w:p>
    <w:p w14:paraId="3944C186" w14:textId="69392F33" w:rsidR="00416B7B" w:rsidRDefault="002C4068" w:rsidP="005157E0">
      <w:pPr>
        <w:spacing w:line="276" w:lineRule="auto"/>
        <w:ind w:left="1300" w:hanging="580"/>
      </w:pPr>
      <w:r>
        <w:t>Osallistujalista</w:t>
      </w:r>
    </w:p>
    <w:p w14:paraId="51D4A4B2" w14:textId="65BF3374" w:rsidR="00D00155" w:rsidRDefault="00D00155" w:rsidP="005157E0">
      <w:pPr>
        <w:spacing w:line="276" w:lineRule="auto"/>
        <w:ind w:left="1300" w:hanging="580"/>
      </w:pPr>
    </w:p>
    <w:p w14:paraId="7325CD78" w14:textId="6E971175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Aalto Mikael</w:t>
      </w:r>
    </w:p>
    <w:p w14:paraId="3485B8A1" w14:textId="53ACF83B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Alakotila Sonja</w:t>
      </w:r>
    </w:p>
    <w:p w14:paraId="2DBBC707" w14:textId="6C0810BA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Kankaantähti Jenny (Kokouksen PJ)</w:t>
      </w:r>
    </w:p>
    <w:p w14:paraId="74057A1D" w14:textId="0343190A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Kaukiainen Lara</w:t>
      </w:r>
    </w:p>
    <w:p w14:paraId="40245958" w14:textId="299AC97A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Kekki Iris</w:t>
      </w:r>
    </w:p>
    <w:p w14:paraId="323021D7" w14:textId="3EBD62A7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Kääriäinen Manja</w:t>
      </w:r>
    </w:p>
    <w:p w14:paraId="027E81C7" w14:textId="0CF7BCAB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Mämmelä Aino-Liisa</w:t>
      </w:r>
    </w:p>
    <w:p w14:paraId="170D9376" w14:textId="50AFB2E4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Pasanen Riikka</w:t>
      </w:r>
    </w:p>
    <w:p w14:paraId="7F6EAF57" w14:textId="0C76A18A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Sovio Lemmi</w:t>
      </w:r>
    </w:p>
    <w:p w14:paraId="3E1FE940" w14:textId="694405FA" w:rsidR="00D00155" w:rsidRDefault="00D00155" w:rsidP="005157E0">
      <w:pPr>
        <w:spacing w:line="276" w:lineRule="auto"/>
        <w:ind w:left="1300" w:hanging="580"/>
        <w:rPr>
          <w:bCs/>
        </w:rPr>
      </w:pPr>
    </w:p>
    <w:p w14:paraId="71A63DD4" w14:textId="315CC1D7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Nuorisopalveluiden työntekijä(t)</w:t>
      </w:r>
    </w:p>
    <w:p w14:paraId="4E851E89" w14:textId="6159D41C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Leväniemi Heikki (Kokouksen sihteeri)</w:t>
      </w:r>
    </w:p>
    <w:p w14:paraId="4E2B267D" w14:textId="68706DF6" w:rsidR="00D00155" w:rsidRDefault="00D00155" w:rsidP="005157E0">
      <w:pPr>
        <w:spacing w:line="276" w:lineRule="auto"/>
        <w:ind w:left="1300" w:hanging="580"/>
        <w:rPr>
          <w:bCs/>
        </w:rPr>
      </w:pPr>
    </w:p>
    <w:p w14:paraId="3C376D6E" w14:textId="00480F96" w:rsidR="00D00155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Muut</w:t>
      </w:r>
    </w:p>
    <w:p w14:paraId="678AA9A8" w14:textId="0B9200C6" w:rsidR="00D00155" w:rsidRPr="0089579C" w:rsidRDefault="00D00155" w:rsidP="005157E0">
      <w:pPr>
        <w:spacing w:line="276" w:lineRule="auto"/>
        <w:ind w:left="1300" w:hanging="580"/>
        <w:rPr>
          <w:bCs/>
        </w:rPr>
      </w:pPr>
      <w:r>
        <w:rPr>
          <w:bCs/>
        </w:rPr>
        <w:t>Aaltonen Lyti (Kulttuuripalvelut)</w:t>
      </w:r>
    </w:p>
    <w:p w14:paraId="0859EA8F" w14:textId="01B1E915" w:rsidR="008B77BE" w:rsidRDefault="008B77BE" w:rsidP="00236A20">
      <w:pPr>
        <w:spacing w:line="276" w:lineRule="auto"/>
        <w:rPr>
          <w:b/>
        </w:rPr>
      </w:pPr>
    </w:p>
    <w:p w14:paraId="2147848D" w14:textId="77777777" w:rsidR="008B77BE" w:rsidRDefault="008B77BE">
      <w:pPr>
        <w:rPr>
          <w:b/>
        </w:rPr>
      </w:pPr>
      <w:r>
        <w:rPr>
          <w:b/>
        </w:rPr>
        <w:br w:type="page"/>
      </w:r>
    </w:p>
    <w:p w14:paraId="2441BD12" w14:textId="1B5A0394" w:rsidR="008B77BE" w:rsidRDefault="008B77BE" w:rsidP="00236A20">
      <w:pPr>
        <w:spacing w:line="276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LIITE 2</w:t>
      </w:r>
    </w:p>
    <w:p w14:paraId="2EAEC46A" w14:textId="5F2EDF84" w:rsidR="00AE1A14" w:rsidRDefault="008B77BE" w:rsidP="00236A20">
      <w:pPr>
        <w:spacing w:line="276" w:lineRule="auto"/>
        <w:rPr>
          <w:b/>
        </w:rPr>
      </w:pPr>
      <w:r>
        <w:rPr>
          <w:b/>
        </w:rPr>
        <w:t>Nuorisovaltuuston kokoukset 2023</w:t>
      </w:r>
    </w:p>
    <w:p w14:paraId="4A041D19" w14:textId="1ADD21A0" w:rsidR="008B77BE" w:rsidRDefault="008B77BE" w:rsidP="00236A20">
      <w:pPr>
        <w:spacing w:line="276" w:lineRule="auto"/>
        <w:rPr>
          <w:b/>
        </w:rPr>
      </w:pPr>
    </w:p>
    <w:p w14:paraId="305FACED" w14:textId="3C8A4D48" w:rsidR="008B77BE" w:rsidRDefault="008B77BE" w:rsidP="00236A20">
      <w:pPr>
        <w:spacing w:line="276" w:lineRule="auto"/>
        <w:rPr>
          <w:b/>
        </w:rPr>
      </w:pPr>
      <w:r>
        <w:rPr>
          <w:b/>
        </w:rPr>
        <w:t>Tähdellä merkityt kokoukset joudutaan pitämään muualla kuin kokoustila Asemassa!</w:t>
      </w:r>
    </w:p>
    <w:p w14:paraId="20C3A2D8" w14:textId="0C4AEA3A" w:rsidR="008B77BE" w:rsidRDefault="008B77BE" w:rsidP="00236A20">
      <w:pPr>
        <w:spacing w:line="276" w:lineRule="auto"/>
        <w:rPr>
          <w:b/>
        </w:rPr>
      </w:pPr>
    </w:p>
    <w:p w14:paraId="31085790" w14:textId="1CB56F54" w:rsidR="008B77BE" w:rsidRDefault="008B77BE" w:rsidP="00236A20">
      <w:pPr>
        <w:spacing w:line="276" w:lineRule="auto"/>
        <w:rPr>
          <w:b/>
        </w:rPr>
      </w:pPr>
      <w:r>
        <w:rPr>
          <w:b/>
        </w:rPr>
        <w:t>2.5.</w:t>
      </w:r>
    </w:p>
    <w:p w14:paraId="777CAD06" w14:textId="791797A3" w:rsidR="008B77BE" w:rsidRDefault="008B77BE" w:rsidP="00236A20">
      <w:pPr>
        <w:spacing w:line="276" w:lineRule="auto"/>
        <w:rPr>
          <w:b/>
        </w:rPr>
      </w:pPr>
      <w:r>
        <w:rPr>
          <w:b/>
        </w:rPr>
        <w:t>15.5. *</w:t>
      </w:r>
    </w:p>
    <w:p w14:paraId="19214041" w14:textId="45995E3F" w:rsidR="008B77BE" w:rsidRDefault="008B77BE" w:rsidP="00236A20">
      <w:pPr>
        <w:spacing w:line="276" w:lineRule="auto"/>
        <w:rPr>
          <w:b/>
        </w:rPr>
      </w:pPr>
      <w:r>
        <w:rPr>
          <w:b/>
        </w:rPr>
        <w:t>29.5.*</w:t>
      </w:r>
    </w:p>
    <w:p w14:paraId="27C16B68" w14:textId="6A76B94D" w:rsidR="008B77BE" w:rsidRDefault="008B77BE" w:rsidP="00236A20">
      <w:pPr>
        <w:spacing w:line="276" w:lineRule="auto"/>
        <w:rPr>
          <w:b/>
        </w:rPr>
      </w:pPr>
      <w:r>
        <w:rPr>
          <w:b/>
        </w:rPr>
        <w:t>12.6.</w:t>
      </w:r>
      <w:r w:rsidR="00D70BF5">
        <w:rPr>
          <w:b/>
        </w:rPr>
        <w:t xml:space="preserve"> *</w:t>
      </w:r>
    </w:p>
    <w:p w14:paraId="5135FB3C" w14:textId="6667841C" w:rsidR="008B77BE" w:rsidRDefault="008B77BE" w:rsidP="00236A20">
      <w:pPr>
        <w:spacing w:line="276" w:lineRule="auto"/>
        <w:rPr>
          <w:b/>
        </w:rPr>
      </w:pPr>
      <w:r>
        <w:rPr>
          <w:b/>
        </w:rPr>
        <w:t>7.8.</w:t>
      </w:r>
    </w:p>
    <w:p w14:paraId="2C440AA7" w14:textId="698B0E78" w:rsidR="008B77BE" w:rsidRDefault="008B77BE" w:rsidP="00236A20">
      <w:pPr>
        <w:spacing w:line="276" w:lineRule="auto"/>
        <w:rPr>
          <w:b/>
        </w:rPr>
      </w:pPr>
      <w:r>
        <w:rPr>
          <w:b/>
        </w:rPr>
        <w:t>21.8.</w:t>
      </w:r>
    </w:p>
    <w:p w14:paraId="16B705BC" w14:textId="32412B14" w:rsidR="008B77BE" w:rsidRDefault="008B77BE" w:rsidP="00236A20">
      <w:pPr>
        <w:spacing w:line="276" w:lineRule="auto"/>
        <w:rPr>
          <w:b/>
        </w:rPr>
      </w:pPr>
      <w:r>
        <w:rPr>
          <w:b/>
        </w:rPr>
        <w:t>4.9.</w:t>
      </w:r>
    </w:p>
    <w:p w14:paraId="091E6C0B" w14:textId="535CE57A" w:rsidR="008B77BE" w:rsidRDefault="008B77BE" w:rsidP="00236A20">
      <w:pPr>
        <w:spacing w:line="276" w:lineRule="auto"/>
        <w:rPr>
          <w:b/>
        </w:rPr>
      </w:pPr>
      <w:r>
        <w:rPr>
          <w:b/>
        </w:rPr>
        <w:t>18.9.</w:t>
      </w:r>
    </w:p>
    <w:p w14:paraId="2DDC6837" w14:textId="2A9AC2CD" w:rsidR="008B77BE" w:rsidRDefault="008B77BE" w:rsidP="00236A20">
      <w:pPr>
        <w:spacing w:line="276" w:lineRule="auto"/>
        <w:rPr>
          <w:b/>
        </w:rPr>
      </w:pPr>
      <w:r>
        <w:rPr>
          <w:b/>
        </w:rPr>
        <w:t>2.10.</w:t>
      </w:r>
    </w:p>
    <w:p w14:paraId="0E2FF8AF" w14:textId="7DA2E61D" w:rsidR="008B77BE" w:rsidRDefault="008B77BE" w:rsidP="00236A20">
      <w:pPr>
        <w:spacing w:line="276" w:lineRule="auto"/>
        <w:rPr>
          <w:b/>
        </w:rPr>
      </w:pPr>
      <w:r>
        <w:rPr>
          <w:b/>
        </w:rPr>
        <w:t>16.10.</w:t>
      </w:r>
    </w:p>
    <w:p w14:paraId="6D62D3B4" w14:textId="33F54865" w:rsidR="008B77BE" w:rsidRDefault="008B77BE" w:rsidP="00236A20">
      <w:pPr>
        <w:spacing w:line="276" w:lineRule="auto"/>
        <w:rPr>
          <w:b/>
        </w:rPr>
      </w:pPr>
      <w:r>
        <w:rPr>
          <w:b/>
        </w:rPr>
        <w:t>30.10.</w:t>
      </w:r>
    </w:p>
    <w:p w14:paraId="63E715EB" w14:textId="3F3B6C8F" w:rsidR="008B77BE" w:rsidRDefault="008B77BE" w:rsidP="00236A20">
      <w:pPr>
        <w:spacing w:line="276" w:lineRule="auto"/>
        <w:rPr>
          <w:b/>
        </w:rPr>
      </w:pPr>
      <w:r>
        <w:rPr>
          <w:b/>
        </w:rPr>
        <w:t>13.11.</w:t>
      </w:r>
    </w:p>
    <w:p w14:paraId="65C07361" w14:textId="4B1180BD" w:rsidR="008B77BE" w:rsidRDefault="008B77BE" w:rsidP="00236A20">
      <w:pPr>
        <w:spacing w:line="276" w:lineRule="auto"/>
        <w:rPr>
          <w:b/>
        </w:rPr>
      </w:pPr>
      <w:r>
        <w:rPr>
          <w:b/>
        </w:rPr>
        <w:t>27.11.*</w:t>
      </w:r>
    </w:p>
    <w:p w14:paraId="7984B231" w14:textId="0F26EB6E" w:rsidR="008B77BE" w:rsidRDefault="008B77BE" w:rsidP="00236A20">
      <w:pPr>
        <w:spacing w:line="276" w:lineRule="auto"/>
        <w:rPr>
          <w:b/>
        </w:rPr>
      </w:pPr>
      <w:r>
        <w:rPr>
          <w:b/>
        </w:rPr>
        <w:t>11.12.</w:t>
      </w:r>
    </w:p>
    <w:sectPr w:rsidR="008B77BE" w:rsidSect="00B02622">
      <w:headerReference w:type="even" r:id="rId9"/>
      <w:headerReference w:type="default" r:id="rId10"/>
      <w:footerReference w:type="default" r:id="rId11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65B31" w14:textId="77777777" w:rsidR="00E75434" w:rsidRDefault="00E75434" w:rsidP="006C6586">
      <w:r>
        <w:separator/>
      </w:r>
    </w:p>
  </w:endnote>
  <w:endnote w:type="continuationSeparator" w:id="0">
    <w:p w14:paraId="53909BD3" w14:textId="77777777" w:rsidR="00E75434" w:rsidRDefault="00E75434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4CB0CF-10BE-4142-95E4-31799047C722}"/>
    <w:embedBold r:id="rId2" w:fontKey="{C7CE3051-9969-4E3E-9472-771656F91207}"/>
    <w:embedItalic r:id="rId3" w:fontKey="{1DBE2A22-C51B-47A8-8AEB-605DB071F8C9}"/>
    <w:embedBoldItalic r:id="rId4" w:fontKey="{25DD0565-7488-4144-881A-6B179D8CA1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B760" w14:textId="77777777" w:rsidR="00E75434" w:rsidRDefault="00E75434" w:rsidP="006C6586">
      <w:r>
        <w:separator/>
      </w:r>
    </w:p>
  </w:footnote>
  <w:footnote w:type="continuationSeparator" w:id="0">
    <w:p w14:paraId="3D1F1882" w14:textId="77777777" w:rsidR="00E75434" w:rsidRDefault="00E75434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6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1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94002549">
    <w:abstractNumId w:val="22"/>
  </w:num>
  <w:num w:numId="2" w16cid:durableId="1522548799">
    <w:abstractNumId w:val="12"/>
  </w:num>
  <w:num w:numId="3" w16cid:durableId="2029403678">
    <w:abstractNumId w:val="19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1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6"/>
  </w:num>
  <w:num w:numId="19" w16cid:durableId="689184807">
    <w:abstractNumId w:val="25"/>
  </w:num>
  <w:num w:numId="20" w16cid:durableId="380250778">
    <w:abstractNumId w:val="14"/>
  </w:num>
  <w:num w:numId="21" w16cid:durableId="1822187521">
    <w:abstractNumId w:val="23"/>
  </w:num>
  <w:num w:numId="22" w16cid:durableId="1628273560">
    <w:abstractNumId w:val="24"/>
  </w:num>
  <w:num w:numId="23" w16cid:durableId="397214908">
    <w:abstractNumId w:val="17"/>
  </w:num>
  <w:num w:numId="24" w16cid:durableId="2117869217">
    <w:abstractNumId w:val="18"/>
  </w:num>
  <w:num w:numId="25" w16cid:durableId="1278829829">
    <w:abstractNumId w:val="15"/>
  </w:num>
  <w:num w:numId="26" w16cid:durableId="1799912678">
    <w:abstractNumId w:val="20"/>
  </w:num>
  <w:num w:numId="27" w16cid:durableId="17135302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a8FAKeQDZctAAAA"/>
  </w:docVars>
  <w:rsids>
    <w:rsidRoot w:val="000A11C3"/>
    <w:rsid w:val="000043F8"/>
    <w:rsid w:val="00035FBC"/>
    <w:rsid w:val="0006685D"/>
    <w:rsid w:val="00071938"/>
    <w:rsid w:val="00075B57"/>
    <w:rsid w:val="00076E09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D00"/>
    <w:rsid w:val="001A7597"/>
    <w:rsid w:val="001A76B1"/>
    <w:rsid w:val="001B2D84"/>
    <w:rsid w:val="001C04D8"/>
    <w:rsid w:val="001D2B48"/>
    <w:rsid w:val="001E4B59"/>
    <w:rsid w:val="0021234E"/>
    <w:rsid w:val="0021301C"/>
    <w:rsid w:val="00222A55"/>
    <w:rsid w:val="0023137F"/>
    <w:rsid w:val="00236636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F7AB9"/>
    <w:rsid w:val="00347950"/>
    <w:rsid w:val="003578D8"/>
    <w:rsid w:val="00365851"/>
    <w:rsid w:val="003752B6"/>
    <w:rsid w:val="003B53A4"/>
    <w:rsid w:val="003D5193"/>
    <w:rsid w:val="003E12B7"/>
    <w:rsid w:val="003F53FF"/>
    <w:rsid w:val="003F5757"/>
    <w:rsid w:val="00416B7B"/>
    <w:rsid w:val="00434630"/>
    <w:rsid w:val="004514B3"/>
    <w:rsid w:val="0045298D"/>
    <w:rsid w:val="00466AEE"/>
    <w:rsid w:val="00474AF1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B6A1C"/>
    <w:rsid w:val="005C0EE7"/>
    <w:rsid w:val="005C656D"/>
    <w:rsid w:val="005E11B2"/>
    <w:rsid w:val="005F2ADF"/>
    <w:rsid w:val="005F70F4"/>
    <w:rsid w:val="00606C60"/>
    <w:rsid w:val="006152F3"/>
    <w:rsid w:val="00634B52"/>
    <w:rsid w:val="006A1049"/>
    <w:rsid w:val="006B7984"/>
    <w:rsid w:val="006C006F"/>
    <w:rsid w:val="006C6586"/>
    <w:rsid w:val="0070185A"/>
    <w:rsid w:val="00710AD9"/>
    <w:rsid w:val="00722142"/>
    <w:rsid w:val="00736A16"/>
    <w:rsid w:val="00740BD2"/>
    <w:rsid w:val="007410CE"/>
    <w:rsid w:val="00744437"/>
    <w:rsid w:val="007524C8"/>
    <w:rsid w:val="007778A2"/>
    <w:rsid w:val="00782103"/>
    <w:rsid w:val="00793210"/>
    <w:rsid w:val="00797A5F"/>
    <w:rsid w:val="007A4DC1"/>
    <w:rsid w:val="007B24FA"/>
    <w:rsid w:val="007B3277"/>
    <w:rsid w:val="007C1F7D"/>
    <w:rsid w:val="007D04A2"/>
    <w:rsid w:val="007E3878"/>
    <w:rsid w:val="007E4960"/>
    <w:rsid w:val="007E727A"/>
    <w:rsid w:val="007F1887"/>
    <w:rsid w:val="0080631C"/>
    <w:rsid w:val="00824C32"/>
    <w:rsid w:val="008326DB"/>
    <w:rsid w:val="00842C8D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7103"/>
    <w:rsid w:val="00913B5E"/>
    <w:rsid w:val="00916289"/>
    <w:rsid w:val="00922125"/>
    <w:rsid w:val="00942A53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598E"/>
    <w:rsid w:val="00A703B3"/>
    <w:rsid w:val="00A76D28"/>
    <w:rsid w:val="00A81AB2"/>
    <w:rsid w:val="00AA2F75"/>
    <w:rsid w:val="00AB6136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31BF9"/>
    <w:rsid w:val="00B446DC"/>
    <w:rsid w:val="00B5323F"/>
    <w:rsid w:val="00B6268F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6FDB"/>
    <w:rsid w:val="00CE4742"/>
    <w:rsid w:val="00CE6B46"/>
    <w:rsid w:val="00CE6CDA"/>
    <w:rsid w:val="00D00155"/>
    <w:rsid w:val="00D15220"/>
    <w:rsid w:val="00D20849"/>
    <w:rsid w:val="00D24A5B"/>
    <w:rsid w:val="00D51095"/>
    <w:rsid w:val="00D66193"/>
    <w:rsid w:val="00D70BF5"/>
    <w:rsid w:val="00D80FD4"/>
    <w:rsid w:val="00D932FB"/>
    <w:rsid w:val="00DA172A"/>
    <w:rsid w:val="00DA1D8A"/>
    <w:rsid w:val="00DA31DB"/>
    <w:rsid w:val="00DB0202"/>
    <w:rsid w:val="00DB5434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2E4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va.fi/palvelumme/nuvamyonteinen-kunt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2</TotalTime>
  <Pages>5</Pages>
  <Words>651</Words>
  <Characters>5278</Characters>
  <Application>Microsoft Office Word</Application>
  <DocSecurity>0</DocSecurity>
  <Lines>43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dcterms:created xsi:type="dcterms:W3CDTF">2023-05-01T18:07:00Z</dcterms:created>
  <dcterms:modified xsi:type="dcterms:W3CDTF">2023-05-08T05:13:00Z</dcterms:modified>
</cp:coreProperties>
</file>